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4DF2" w:rsidRDefault="006B3337" w:rsidP="00A55FDB">
      <w:pPr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5680" behindDoc="1" locked="0" layoutInCell="1" allowOverlap="1" wp14:anchorId="5CB7E359" wp14:editId="1599AA65">
            <wp:simplePos x="0" y="0"/>
            <wp:positionH relativeFrom="column">
              <wp:posOffset>-240665</wp:posOffset>
            </wp:positionH>
            <wp:positionV relativeFrom="paragraph">
              <wp:posOffset>-1905</wp:posOffset>
            </wp:positionV>
            <wp:extent cx="2464905" cy="397381"/>
            <wp:effectExtent l="0" t="0" r="0" b="3175"/>
            <wp:wrapNone/>
            <wp:docPr id="5" name="Рисунок 5" descr="Z:\логотипы\Длинный логотип без подложки малень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логотипы\Длинный логотип без подложки маленьки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905" cy="39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12E9">
        <w:rPr>
          <w:noProof/>
          <w:lang w:val="ru-RU" w:eastAsia="ru-RU"/>
        </w:rPr>
        <mc:AlternateContent>
          <mc:Choice Requires="wps">
            <w:drawing>
              <wp:anchor distT="36576" distB="36576" distL="36576" distR="36576" simplePos="0" relativeHeight="251654656" behindDoc="0" locked="0" layoutInCell="1" allowOverlap="1" wp14:anchorId="432AAF18" wp14:editId="578C13B8">
                <wp:simplePos x="0" y="0"/>
                <wp:positionH relativeFrom="page">
                  <wp:posOffset>3453205</wp:posOffset>
                </wp:positionH>
                <wp:positionV relativeFrom="page">
                  <wp:posOffset>182880</wp:posOffset>
                </wp:positionV>
                <wp:extent cx="3872753" cy="815340"/>
                <wp:effectExtent l="0" t="0" r="0" b="3810"/>
                <wp:wrapNone/>
                <wp:docPr id="1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3872753" cy="815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C1EF0" w:rsidRPr="007D0CA2" w:rsidRDefault="008C1EF0" w:rsidP="00A112E9">
                            <w:pPr>
                              <w:pStyle w:val="1"/>
                              <w:spacing w:after="0"/>
                              <w:jc w:val="right"/>
                              <w:rPr>
                                <w:rFonts w:ascii="Arial" w:hAnsi="Arial" w:cs="Arial"/>
                                <w:color w:val="17365D" w:themeColor="text2" w:themeShade="BF"/>
                                <w:sz w:val="32"/>
                                <w:szCs w:val="32"/>
                                <w:lang w:val="ru-RU"/>
                              </w:rPr>
                            </w:pPr>
                            <w:r w:rsidRPr="007D0CA2">
                              <w:rPr>
                                <w:rFonts w:ascii="Arial" w:hAnsi="Arial" w:cs="Arial"/>
                                <w:color w:val="17365D" w:themeColor="text2" w:themeShade="BF"/>
                                <w:sz w:val="32"/>
                                <w:szCs w:val="32"/>
                                <w:lang w:val="ru-RU"/>
                              </w:rPr>
                              <w:t>Экскурсионные туры</w:t>
                            </w:r>
                          </w:p>
                          <w:p w:rsidR="008C1EF0" w:rsidRDefault="008C1EF0" w:rsidP="00A112E9">
                            <w:pPr>
                              <w:pStyle w:val="1"/>
                              <w:spacing w:after="0"/>
                              <w:jc w:val="right"/>
                              <w:rPr>
                                <w:rFonts w:ascii="Arial" w:hAnsi="Arial" w:cs="Arial"/>
                                <w:color w:val="17365D" w:themeColor="text2" w:themeShade="BF"/>
                                <w:sz w:val="32"/>
                                <w:szCs w:val="32"/>
                                <w:lang w:val="ru-RU"/>
                              </w:rPr>
                            </w:pPr>
                            <w:r w:rsidRPr="007D0CA2">
                              <w:rPr>
                                <w:rFonts w:ascii="Arial" w:hAnsi="Arial" w:cs="Arial"/>
                                <w:color w:val="17365D" w:themeColor="text2" w:themeShade="BF"/>
                                <w:sz w:val="32"/>
                                <w:szCs w:val="32"/>
                                <w:lang w:val="ru-RU"/>
                              </w:rPr>
                              <w:t>для сборных групп</w:t>
                            </w:r>
                          </w:p>
                          <w:p w:rsidR="008C1EF0" w:rsidRPr="007D0CA2" w:rsidRDefault="008C1EF0" w:rsidP="00A112E9">
                            <w:pPr>
                              <w:pStyle w:val="1"/>
                              <w:spacing w:after="0"/>
                              <w:jc w:val="right"/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32"/>
                                <w:szCs w:val="32"/>
                                <w:lang w:val="ru-RU"/>
                              </w:rPr>
                            </w:pPr>
                            <w:r w:rsidRPr="007D0CA2">
                              <w:rPr>
                                <w:rFonts w:ascii="Arial" w:hAnsi="Arial" w:cs="Arial"/>
                                <w:color w:val="17365D" w:themeColor="text2" w:themeShade="BF"/>
                                <w:sz w:val="32"/>
                                <w:szCs w:val="32"/>
                                <w:lang w:val="ru-RU"/>
                              </w:rPr>
                              <w:t>С ВЫЕЗДОМ ИЗ КРАСНОДАРА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271.9pt;margin-top:14.4pt;width:304.95pt;height:64.2pt;z-index:251655168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" stroked="f" strokeweight="0" insetpen="t">
                <v:shadow color="#ccc"/>
                <o:lock v:ext="edit" shapetype="t"/>
                <v:textbox inset="2.85pt,2.85pt,2.85pt,2.85pt">
                  <w:txbxContent>
                    <w:p w:rsidR="008C1EF0" w:rsidRPr="007D0CA2" w:rsidRDefault="008C1EF0" w:rsidP="00A112E9">
                      <w:pPr>
                        <w:pStyle w:val="1"/>
                        <w:spacing w:after="0"/>
                        <w:jc w:val="right"/>
                        <w:rPr>
                          <w:rFonts w:ascii="Arial" w:hAnsi="Arial" w:cs="Arial"/>
                          <w:color w:val="17365D" w:themeColor="text2" w:themeShade="BF"/>
                          <w:sz w:val="32"/>
                          <w:szCs w:val="32"/>
                          <w:lang w:val="ru-RU"/>
                        </w:rPr>
                      </w:pPr>
                      <w:r w:rsidRPr="007D0CA2">
                        <w:rPr>
                          <w:rFonts w:ascii="Arial" w:hAnsi="Arial" w:cs="Arial"/>
                          <w:color w:val="17365D" w:themeColor="text2" w:themeShade="BF"/>
                          <w:sz w:val="32"/>
                          <w:szCs w:val="32"/>
                          <w:lang w:val="ru-RU"/>
                        </w:rPr>
                        <w:t>Экскурсионные туры</w:t>
                      </w:r>
                    </w:p>
                    <w:p w:rsidR="008C1EF0" w:rsidRDefault="008C1EF0" w:rsidP="00A112E9">
                      <w:pPr>
                        <w:pStyle w:val="1"/>
                        <w:spacing w:after="0"/>
                        <w:jc w:val="right"/>
                        <w:rPr>
                          <w:rFonts w:ascii="Arial" w:hAnsi="Arial" w:cs="Arial"/>
                          <w:color w:val="17365D" w:themeColor="text2" w:themeShade="BF"/>
                          <w:sz w:val="32"/>
                          <w:szCs w:val="32"/>
                          <w:lang w:val="ru-RU"/>
                        </w:rPr>
                      </w:pPr>
                      <w:r w:rsidRPr="007D0CA2">
                        <w:rPr>
                          <w:rFonts w:ascii="Arial" w:hAnsi="Arial" w:cs="Arial"/>
                          <w:color w:val="17365D" w:themeColor="text2" w:themeShade="BF"/>
                          <w:sz w:val="32"/>
                          <w:szCs w:val="32"/>
                          <w:lang w:val="ru-RU"/>
                        </w:rPr>
                        <w:t>для сборных групп</w:t>
                      </w:r>
                    </w:p>
                    <w:p w:rsidR="008C1EF0" w:rsidRPr="007D0CA2" w:rsidRDefault="008C1EF0" w:rsidP="00A112E9">
                      <w:pPr>
                        <w:pStyle w:val="1"/>
                        <w:spacing w:after="0"/>
                        <w:jc w:val="right"/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32"/>
                          <w:szCs w:val="32"/>
                          <w:lang w:val="ru-RU"/>
                        </w:rPr>
                      </w:pPr>
                      <w:r w:rsidRPr="007D0CA2">
                        <w:rPr>
                          <w:rFonts w:ascii="Arial" w:hAnsi="Arial" w:cs="Arial"/>
                          <w:color w:val="17365D" w:themeColor="text2" w:themeShade="BF"/>
                          <w:sz w:val="32"/>
                          <w:szCs w:val="32"/>
                          <w:lang w:val="ru-RU"/>
                        </w:rPr>
                        <w:t>С ВЫЕЗДОМ ИЗ КРАСНОДАРА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tbl>
      <w:tblPr>
        <w:tblStyle w:val="a8"/>
        <w:tblpPr w:leftFromText="180" w:rightFromText="180" w:vertAnchor="text" w:horzAnchor="page" w:tblpX="3897" w:tblpY="786"/>
        <w:tblOverlap w:val="never"/>
        <w:tblW w:w="79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84"/>
        <w:gridCol w:w="5387"/>
        <w:gridCol w:w="1134"/>
      </w:tblGrid>
      <w:tr w:rsidR="007D0CA2" w:rsidTr="00D0574A">
        <w:trPr>
          <w:trHeight w:val="446"/>
        </w:trPr>
        <w:tc>
          <w:tcPr>
            <w:tcW w:w="1384" w:type="dxa"/>
            <w:shd w:val="clear" w:color="auto" w:fill="FDE9D9" w:themeFill="accent6" w:themeFillTint="33"/>
            <w:vAlign w:val="center"/>
          </w:tcPr>
          <w:p w:rsidR="007D0CA2" w:rsidRPr="00E9287D" w:rsidRDefault="007D0CA2" w:rsidP="00DB4940">
            <w:pPr>
              <w:tabs>
                <w:tab w:val="left" w:pos="3648"/>
              </w:tabs>
              <w:spacing w:after="0" w:line="240" w:lineRule="auto"/>
              <w:jc w:val="center"/>
              <w:rPr>
                <w:rFonts w:ascii="Arial" w:hAnsi="Arial" w:cs="Arial"/>
                <w:b/>
                <w:sz w:val="14"/>
                <w:szCs w:val="14"/>
                <w:lang w:val="ru-RU"/>
              </w:rPr>
            </w:pPr>
            <w:r w:rsidRPr="00E9287D">
              <w:rPr>
                <w:rFonts w:ascii="Arial" w:hAnsi="Arial" w:cs="Arial"/>
                <w:b/>
                <w:sz w:val="14"/>
                <w:szCs w:val="14"/>
                <w:lang w:val="ru-RU"/>
              </w:rPr>
              <w:t>ТУР</w:t>
            </w:r>
          </w:p>
        </w:tc>
        <w:tc>
          <w:tcPr>
            <w:tcW w:w="5387" w:type="dxa"/>
            <w:shd w:val="clear" w:color="auto" w:fill="FDE9D9" w:themeFill="accent6" w:themeFillTint="33"/>
            <w:vAlign w:val="center"/>
          </w:tcPr>
          <w:p w:rsidR="007D0CA2" w:rsidRPr="00E9287D" w:rsidRDefault="007D0CA2" w:rsidP="00DB4940">
            <w:pPr>
              <w:tabs>
                <w:tab w:val="left" w:pos="3648"/>
              </w:tabs>
              <w:spacing w:after="0" w:line="240" w:lineRule="auto"/>
              <w:jc w:val="center"/>
              <w:rPr>
                <w:rFonts w:ascii="Arial" w:hAnsi="Arial" w:cs="Arial"/>
                <w:b/>
                <w:sz w:val="14"/>
                <w:szCs w:val="14"/>
                <w:lang w:val="ru-RU"/>
              </w:rPr>
            </w:pPr>
            <w:r w:rsidRPr="00E9287D">
              <w:rPr>
                <w:rFonts w:ascii="Arial" w:hAnsi="Arial" w:cs="Arial"/>
                <w:b/>
                <w:sz w:val="14"/>
                <w:szCs w:val="14"/>
                <w:lang w:val="ru-RU"/>
              </w:rPr>
              <w:t>ПРОГРАММА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:rsidR="0068743B" w:rsidRDefault="0068743B" w:rsidP="00DB4940">
            <w:pPr>
              <w:tabs>
                <w:tab w:val="left" w:pos="3648"/>
              </w:tabs>
              <w:spacing w:after="0" w:line="240" w:lineRule="auto"/>
              <w:jc w:val="center"/>
              <w:rPr>
                <w:rFonts w:ascii="Arial" w:hAnsi="Arial" w:cs="Arial"/>
                <w:b/>
                <w:sz w:val="14"/>
                <w:szCs w:val="14"/>
                <w:lang w:val="ru-RU"/>
              </w:rPr>
            </w:pPr>
          </w:p>
          <w:p w:rsidR="007D0CA2" w:rsidRDefault="007D0CA2" w:rsidP="00DB4940">
            <w:pPr>
              <w:tabs>
                <w:tab w:val="left" w:pos="3648"/>
              </w:tabs>
              <w:spacing w:after="0" w:line="240" w:lineRule="auto"/>
              <w:jc w:val="center"/>
              <w:rPr>
                <w:rFonts w:ascii="Arial" w:hAnsi="Arial" w:cs="Arial"/>
                <w:b/>
                <w:sz w:val="14"/>
                <w:szCs w:val="14"/>
                <w:lang w:val="ru-RU"/>
              </w:rPr>
            </w:pPr>
            <w:r w:rsidRPr="00E9287D">
              <w:rPr>
                <w:rFonts w:ascii="Arial" w:hAnsi="Arial" w:cs="Arial"/>
                <w:b/>
                <w:sz w:val="14"/>
                <w:szCs w:val="14"/>
                <w:lang w:val="ru-RU"/>
              </w:rPr>
              <w:t xml:space="preserve">СТОИМОСТЬ </w:t>
            </w:r>
            <w:proofErr w:type="gramStart"/>
            <w:r w:rsidRPr="00E9287D">
              <w:rPr>
                <w:rFonts w:ascii="Arial" w:hAnsi="Arial" w:cs="Arial"/>
                <w:b/>
                <w:sz w:val="14"/>
                <w:szCs w:val="14"/>
                <w:lang w:val="ru-RU"/>
              </w:rPr>
              <w:t>на</w:t>
            </w:r>
            <w:proofErr w:type="gramEnd"/>
            <w:r w:rsidRPr="00E9287D">
              <w:rPr>
                <w:rFonts w:ascii="Arial" w:hAnsi="Arial" w:cs="Arial"/>
                <w:b/>
                <w:sz w:val="14"/>
                <w:szCs w:val="14"/>
                <w:lang w:val="ru-RU"/>
              </w:rPr>
              <w:t xml:space="preserve"> </w:t>
            </w:r>
          </w:p>
          <w:p w:rsidR="007D0CA2" w:rsidRPr="00E9287D" w:rsidRDefault="007D0CA2" w:rsidP="00DB4940">
            <w:pPr>
              <w:tabs>
                <w:tab w:val="left" w:pos="3648"/>
              </w:tabs>
              <w:spacing w:after="0" w:line="240" w:lineRule="auto"/>
              <w:jc w:val="center"/>
              <w:rPr>
                <w:rFonts w:ascii="Arial" w:hAnsi="Arial" w:cs="Arial"/>
                <w:b/>
                <w:sz w:val="14"/>
                <w:szCs w:val="14"/>
                <w:lang w:val="ru-RU"/>
              </w:rPr>
            </w:pPr>
            <w:r w:rsidRPr="00E9287D">
              <w:rPr>
                <w:rFonts w:ascii="Arial" w:hAnsi="Arial" w:cs="Arial"/>
                <w:b/>
                <w:sz w:val="14"/>
                <w:szCs w:val="14"/>
                <w:lang w:val="ru-RU"/>
              </w:rPr>
              <w:t>1 человека</w:t>
            </w:r>
          </w:p>
        </w:tc>
      </w:tr>
      <w:tr w:rsidR="007D0CA2" w:rsidRPr="00A31E09" w:rsidTr="00D0574A">
        <w:trPr>
          <w:trHeight w:val="1167"/>
        </w:trPr>
        <w:tc>
          <w:tcPr>
            <w:tcW w:w="1384" w:type="dxa"/>
            <w:shd w:val="clear" w:color="auto" w:fill="FDE9D9" w:themeFill="accent6" w:themeFillTint="33"/>
            <w:vAlign w:val="center"/>
          </w:tcPr>
          <w:p w:rsidR="007D0CA2" w:rsidRPr="00E9287D" w:rsidRDefault="00542EB8" w:rsidP="00DB4940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6</w:t>
            </w:r>
            <w:r w:rsidR="007D0CA2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августа</w:t>
            </w:r>
            <w:r w:rsidR="007D0CA2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 xml:space="preserve"> (</w:t>
            </w:r>
            <w:proofErr w:type="spellStart"/>
            <w:proofErr w:type="gramStart"/>
            <w:r w:rsidR="007D0CA2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сб</w:t>
            </w:r>
            <w:proofErr w:type="spellEnd"/>
            <w:proofErr w:type="gramEnd"/>
            <w:r w:rsidR="007D0CA2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)</w:t>
            </w:r>
          </w:p>
          <w:p w:rsidR="007D0CA2" w:rsidRDefault="007D0CA2" w:rsidP="00DB4940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  <w:t>1 день</w:t>
            </w:r>
          </w:p>
          <w:p w:rsidR="007D0CA2" w:rsidRDefault="007D0CA2" w:rsidP="00DB4940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</w:pPr>
            <w:r w:rsidRPr="00D74022"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 xml:space="preserve">Выезд </w:t>
            </w:r>
            <w:r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 xml:space="preserve"> в 0</w:t>
            </w:r>
            <w:r w:rsidR="00594F94"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>7</w:t>
            </w:r>
            <w:r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>:00</w:t>
            </w:r>
          </w:p>
          <w:p w:rsidR="007D0CA2" w:rsidRPr="005A6C22" w:rsidRDefault="007D0CA2" w:rsidP="00DB4940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0"/>
                <w:szCs w:val="10"/>
                <w:lang w:val="ru-RU"/>
              </w:rPr>
            </w:pPr>
          </w:p>
        </w:tc>
        <w:tc>
          <w:tcPr>
            <w:tcW w:w="5387" w:type="dxa"/>
            <w:shd w:val="clear" w:color="auto" w:fill="FFFFFF" w:themeFill="background1"/>
            <w:vAlign w:val="center"/>
          </w:tcPr>
          <w:p w:rsidR="00891051" w:rsidRDefault="00891051" w:rsidP="00F85822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</w:pPr>
          </w:p>
          <w:p w:rsidR="00F85822" w:rsidRPr="00662AB3" w:rsidRDefault="00F85822" w:rsidP="00F85822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</w:pPr>
            <w:r w:rsidRPr="00662AB3"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 xml:space="preserve">ФАНАГОРИЯ </w:t>
            </w:r>
            <w:r w:rsidRPr="00CF0C3F"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>/</w:t>
            </w:r>
            <w:r w:rsidRPr="00662AB3">
              <w:rPr>
                <w:i/>
                <w:u w:val="single"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>АЗОВСКОЕ МОРЕ</w:t>
            </w:r>
          </w:p>
          <w:p w:rsidR="00F85822" w:rsidRPr="00B74858" w:rsidRDefault="00F85822" w:rsidP="00F85822">
            <w:pPr>
              <w:tabs>
                <w:tab w:val="left" w:pos="3648"/>
              </w:tabs>
              <w:spacing w:after="0" w:line="240" w:lineRule="auto"/>
              <w:rPr>
                <w:rFonts w:ascii="Arial" w:hAnsi="Arial" w:cs="Arial"/>
                <w:b/>
                <w:sz w:val="8"/>
                <w:szCs w:val="14"/>
                <w:lang w:val="ru-RU"/>
              </w:rPr>
            </w:pPr>
          </w:p>
          <w:p w:rsidR="00F85822" w:rsidRDefault="00F85822" w:rsidP="00891051">
            <w:pPr>
              <w:spacing w:after="0" w:line="240" w:lineRule="auto"/>
              <w:ind w:right="34"/>
              <w:jc w:val="both"/>
              <w:rPr>
                <w:rFonts w:ascii="Arial" w:hAnsi="Arial" w:cs="Arial"/>
                <w:sz w:val="14"/>
                <w:szCs w:val="14"/>
                <w:lang w:val="ru-RU"/>
              </w:rPr>
            </w:pPr>
            <w:r>
              <w:rPr>
                <w:rFonts w:ascii="Arial" w:hAnsi="Arial" w:cs="Arial"/>
                <w:b/>
                <w:sz w:val="14"/>
                <w:szCs w:val="14"/>
                <w:lang w:val="ru-RU"/>
              </w:rPr>
              <w:t xml:space="preserve">- поселок Сенной: </w:t>
            </w:r>
            <w:r w:rsidRPr="00CF0C3F">
              <w:rPr>
                <w:rFonts w:ascii="Arial" w:hAnsi="Arial" w:cs="Arial"/>
                <w:sz w:val="14"/>
                <w:szCs w:val="14"/>
                <w:lang w:val="ru-RU"/>
              </w:rPr>
              <w:t>Музей-заповедник «</w:t>
            </w:r>
            <w:proofErr w:type="spellStart"/>
            <w:r w:rsidRPr="00CF0C3F">
              <w:rPr>
                <w:rFonts w:ascii="Arial" w:hAnsi="Arial" w:cs="Arial"/>
                <w:sz w:val="14"/>
                <w:szCs w:val="14"/>
                <w:lang w:val="ru-RU"/>
              </w:rPr>
              <w:t>Фанагория</w:t>
            </w:r>
            <w:proofErr w:type="spellEnd"/>
            <w:r w:rsidRPr="00CF0C3F">
              <w:rPr>
                <w:rFonts w:ascii="Arial" w:hAnsi="Arial" w:cs="Arial"/>
                <w:sz w:val="14"/>
                <w:szCs w:val="14"/>
                <w:lang w:val="ru-RU"/>
              </w:rPr>
              <w:t>»</w:t>
            </w:r>
            <w:r>
              <w:rPr>
                <w:rFonts w:ascii="Arial" w:hAnsi="Arial" w:cs="Arial"/>
                <w:sz w:val="14"/>
                <w:szCs w:val="14"/>
                <w:lang w:val="ru-RU"/>
              </w:rPr>
              <w:t>, к</w:t>
            </w:r>
            <w:r w:rsidRPr="00A15E78">
              <w:rPr>
                <w:rFonts w:ascii="Arial" w:hAnsi="Arial" w:cs="Arial"/>
                <w:sz w:val="14"/>
                <w:szCs w:val="14"/>
                <w:lang w:val="ru-RU"/>
              </w:rPr>
              <w:t>оллекция уникальных артефакто</w:t>
            </w:r>
            <w:r>
              <w:rPr>
                <w:rFonts w:ascii="Arial" w:hAnsi="Arial" w:cs="Arial"/>
                <w:sz w:val="14"/>
                <w:szCs w:val="14"/>
                <w:lang w:val="ru-RU"/>
              </w:rPr>
              <w:t xml:space="preserve">в, </w:t>
            </w:r>
            <w:r w:rsidR="00891051" w:rsidRPr="00891051">
              <w:rPr>
                <w:rFonts w:ascii="Arial" w:hAnsi="Arial" w:cs="Arial"/>
                <w:sz w:val="14"/>
                <w:szCs w:val="14"/>
                <w:lang w:val="ru-RU"/>
              </w:rPr>
              <w:t>экскурсия по территории винодельни</w:t>
            </w:r>
            <w:r w:rsidR="00891051">
              <w:rPr>
                <w:rFonts w:ascii="Arial" w:hAnsi="Arial" w:cs="Arial"/>
                <w:sz w:val="14"/>
                <w:szCs w:val="14"/>
                <w:lang w:val="ru-RU"/>
              </w:rPr>
              <w:t xml:space="preserve"> «</w:t>
            </w:r>
            <w:proofErr w:type="spellStart"/>
            <w:r w:rsidR="00891051">
              <w:rPr>
                <w:rFonts w:ascii="Arial" w:hAnsi="Arial" w:cs="Arial"/>
                <w:sz w:val="14"/>
                <w:szCs w:val="14"/>
                <w:lang w:val="ru-RU"/>
              </w:rPr>
              <w:t>Фанагория</w:t>
            </w:r>
            <w:proofErr w:type="spellEnd"/>
            <w:r w:rsidR="00891051">
              <w:rPr>
                <w:rFonts w:ascii="Arial" w:hAnsi="Arial" w:cs="Arial"/>
                <w:sz w:val="14"/>
                <w:szCs w:val="14"/>
                <w:lang w:val="ru-RU"/>
              </w:rPr>
              <w:t xml:space="preserve">», </w:t>
            </w:r>
            <w:r w:rsidR="00891051" w:rsidRPr="00891051">
              <w:rPr>
                <w:rFonts w:ascii="Arial" w:hAnsi="Arial" w:cs="Arial"/>
                <w:sz w:val="14"/>
                <w:szCs w:val="14"/>
                <w:lang w:val="ru-RU"/>
              </w:rPr>
              <w:t>посещение винного подвала</w:t>
            </w:r>
            <w:r w:rsidR="00891051">
              <w:rPr>
                <w:rFonts w:ascii="Arial" w:hAnsi="Arial" w:cs="Arial"/>
                <w:sz w:val="14"/>
                <w:szCs w:val="14"/>
                <w:lang w:val="ru-RU"/>
              </w:rPr>
              <w:t xml:space="preserve">, </w:t>
            </w:r>
            <w:r w:rsidR="00891051" w:rsidRPr="00891051">
              <w:rPr>
                <w:rFonts w:ascii="Arial" w:hAnsi="Arial" w:cs="Arial"/>
                <w:sz w:val="14"/>
                <w:szCs w:val="14"/>
                <w:lang w:val="ru-RU"/>
              </w:rPr>
              <w:t>дегустация 7 образцов вин</w:t>
            </w:r>
          </w:p>
          <w:p w:rsidR="00F85822" w:rsidRDefault="00F85822" w:rsidP="00F85822">
            <w:pPr>
              <w:spacing w:after="0" w:line="240" w:lineRule="auto"/>
              <w:ind w:right="34"/>
              <w:jc w:val="both"/>
              <w:rPr>
                <w:rFonts w:ascii="Arial" w:hAnsi="Arial" w:cs="Arial"/>
                <w:b/>
                <w:sz w:val="14"/>
                <w:szCs w:val="14"/>
                <w:lang w:val="ru-RU"/>
              </w:rPr>
            </w:pPr>
            <w:r>
              <w:rPr>
                <w:rFonts w:ascii="Arial" w:hAnsi="Arial" w:cs="Arial"/>
                <w:sz w:val="14"/>
                <w:szCs w:val="14"/>
                <w:lang w:val="ru-RU"/>
              </w:rPr>
              <w:t xml:space="preserve">- </w:t>
            </w:r>
            <w:r w:rsidRPr="009178D2">
              <w:rPr>
                <w:rFonts w:ascii="Arial" w:hAnsi="Arial" w:cs="Arial"/>
                <w:b/>
                <w:sz w:val="14"/>
                <w:szCs w:val="14"/>
                <w:lang w:val="ru-RU"/>
              </w:rPr>
              <w:t xml:space="preserve">Золотой пляж в Голубицкой: </w:t>
            </w:r>
            <w:r w:rsidRPr="009178D2">
              <w:rPr>
                <w:rFonts w:ascii="Arial" w:hAnsi="Arial" w:cs="Arial"/>
                <w:sz w:val="14"/>
                <w:szCs w:val="14"/>
                <w:lang w:val="ru-RU"/>
              </w:rPr>
              <w:t>грязевые ванны, винные бочки (платно), дегустация вин</w:t>
            </w:r>
          </w:p>
          <w:p w:rsidR="00114380" w:rsidRPr="006E7DD1" w:rsidRDefault="00114380" w:rsidP="00F85822">
            <w:pPr>
              <w:spacing w:after="0" w:line="240" w:lineRule="auto"/>
              <w:ind w:right="34"/>
              <w:rPr>
                <w:rFonts w:ascii="Arial" w:hAnsi="Arial" w:cs="Arial"/>
                <w:b/>
                <w:i/>
                <w:color w:val="002060"/>
                <w:sz w:val="8"/>
                <w:szCs w:val="14"/>
                <w:u w:val="single"/>
                <w:lang w:val="ru-RU"/>
              </w:rPr>
            </w:pP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:rsidR="007D0CA2" w:rsidRDefault="00F85822" w:rsidP="00DB4940">
            <w:pPr>
              <w:tabs>
                <w:tab w:val="left" w:pos="3648"/>
              </w:tabs>
              <w:spacing w:after="0" w:line="240" w:lineRule="auto"/>
              <w:jc w:val="center"/>
              <w:rPr>
                <w:rFonts w:ascii="Arial" w:hAnsi="Arial" w:cs="Arial"/>
                <w:b/>
                <w:color w:val="C00000"/>
                <w:lang w:val="ru-RU"/>
              </w:rPr>
            </w:pPr>
            <w:r>
              <w:rPr>
                <w:rFonts w:ascii="Arial" w:hAnsi="Arial" w:cs="Arial"/>
                <w:b/>
                <w:color w:val="C00000"/>
                <w:lang w:val="ru-RU"/>
              </w:rPr>
              <w:t>1 800</w:t>
            </w:r>
          </w:p>
        </w:tc>
      </w:tr>
      <w:tr w:rsidR="000C7AA8" w:rsidRPr="00C41A64" w:rsidTr="00D0574A">
        <w:trPr>
          <w:trHeight w:val="1370"/>
        </w:trPr>
        <w:tc>
          <w:tcPr>
            <w:tcW w:w="1384" w:type="dxa"/>
            <w:shd w:val="clear" w:color="auto" w:fill="FDE9D9" w:themeFill="accent6" w:themeFillTint="33"/>
            <w:vAlign w:val="center"/>
          </w:tcPr>
          <w:p w:rsidR="0025392B" w:rsidRDefault="006D21B4" w:rsidP="0025392B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6</w:t>
            </w:r>
            <w:r w:rsidR="00542EB8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 xml:space="preserve"> - 7</w:t>
            </w:r>
            <w:r w:rsidR="0025392B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 xml:space="preserve"> </w:t>
            </w:r>
            <w:r w:rsidR="00542EB8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августа</w:t>
            </w:r>
            <w:r w:rsidR="0025392B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 xml:space="preserve"> </w:t>
            </w:r>
          </w:p>
          <w:p w:rsidR="0025392B" w:rsidRPr="00E9287D" w:rsidRDefault="006D21B4" w:rsidP="0025392B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(</w:t>
            </w:r>
            <w:proofErr w:type="spellStart"/>
            <w:proofErr w:type="gramStart"/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сб</w:t>
            </w:r>
            <w:proofErr w:type="spellEnd"/>
            <w:proofErr w:type="gramEnd"/>
            <w:r w:rsidR="0025392B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 xml:space="preserve"> - </w:t>
            </w:r>
            <w:proofErr w:type="spellStart"/>
            <w:r w:rsidR="0025392B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вс</w:t>
            </w:r>
            <w:proofErr w:type="spellEnd"/>
            <w:r w:rsidR="0025392B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)</w:t>
            </w:r>
          </w:p>
          <w:p w:rsidR="0025392B" w:rsidRDefault="006D21B4" w:rsidP="0025392B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  <w:t>2</w:t>
            </w:r>
            <w:r w:rsidR="006552AA"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  <w:t xml:space="preserve"> дня /</w:t>
            </w:r>
            <w:r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  <w:t>1 ночь</w:t>
            </w:r>
          </w:p>
          <w:p w:rsidR="000C7AA8" w:rsidRDefault="0025392B" w:rsidP="006D21B4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  <w:r w:rsidRPr="00D74022"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>Выезд</w:t>
            </w:r>
            <w:r w:rsidR="00BA3652"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 xml:space="preserve"> </w:t>
            </w:r>
            <w:r w:rsidR="006552AA"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 xml:space="preserve">накануне в </w:t>
            </w:r>
            <w:r w:rsidR="006D21B4"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>24</w:t>
            </w:r>
            <w:r w:rsidR="006552AA"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>:</w:t>
            </w:r>
            <w:r w:rsidR="006D21B4"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>0</w:t>
            </w:r>
            <w:r w:rsidR="006552AA"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>0</w:t>
            </w:r>
          </w:p>
        </w:tc>
        <w:tc>
          <w:tcPr>
            <w:tcW w:w="5387" w:type="dxa"/>
            <w:shd w:val="clear" w:color="auto" w:fill="FFFFFF" w:themeFill="background1"/>
            <w:vAlign w:val="center"/>
          </w:tcPr>
          <w:p w:rsidR="006D21B4" w:rsidRPr="006D21B4" w:rsidRDefault="00C41A64" w:rsidP="006D21B4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</w:pPr>
            <w:r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>ЮЖНЫЙ БЕРЕГ КРЫМА</w:t>
            </w:r>
          </w:p>
          <w:p w:rsidR="006D21B4" w:rsidRPr="00B74858" w:rsidRDefault="006D21B4" w:rsidP="006D21B4">
            <w:pPr>
              <w:tabs>
                <w:tab w:val="left" w:pos="3648"/>
              </w:tabs>
              <w:spacing w:after="0" w:line="240" w:lineRule="auto"/>
              <w:rPr>
                <w:rFonts w:ascii="Arial" w:hAnsi="Arial" w:cs="Arial"/>
                <w:b/>
                <w:sz w:val="8"/>
                <w:szCs w:val="14"/>
                <w:lang w:val="ru-RU"/>
              </w:rPr>
            </w:pPr>
          </w:p>
          <w:p w:rsidR="00C41A64" w:rsidRPr="000C1568" w:rsidRDefault="00683350" w:rsidP="00C41A64">
            <w:pPr>
              <w:spacing w:after="0" w:line="240" w:lineRule="auto"/>
              <w:ind w:right="34"/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</w:pPr>
            <w:r w:rsidRPr="000C1568">
              <w:rPr>
                <w:rFonts w:ascii="Arial" w:hAnsi="Arial" w:cs="Arial"/>
                <w:b/>
                <w:color w:val="404040" w:themeColor="text1" w:themeTint="BF"/>
                <w:sz w:val="14"/>
                <w:szCs w:val="14"/>
                <w:lang w:val="ru-RU"/>
              </w:rPr>
              <w:t xml:space="preserve">- </w:t>
            </w:r>
            <w:proofErr w:type="spellStart"/>
            <w:r w:rsidR="00C41A64" w:rsidRPr="000C1568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>Партенит</w:t>
            </w:r>
            <w:proofErr w:type="spellEnd"/>
            <w:r w:rsidR="00A3345E" w:rsidRPr="000C1568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: </w:t>
            </w:r>
            <w:r w:rsidR="00C41A64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парк «</w:t>
            </w:r>
            <w:proofErr w:type="spellStart"/>
            <w:r w:rsidR="00C41A64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Айвазовское</w:t>
            </w:r>
            <w:proofErr w:type="spellEnd"/>
            <w:r w:rsidR="00C41A64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»</w:t>
            </w:r>
            <w:r w:rsidR="008A4534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 xml:space="preserve">, купание в море у подножия </w:t>
            </w:r>
            <w:proofErr w:type="gramStart"/>
            <w:r w:rsidR="008A4534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Мед</w:t>
            </w:r>
            <w:r w:rsidR="00C41A64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ведь-горы</w:t>
            </w:r>
            <w:proofErr w:type="gramEnd"/>
            <w:r w:rsidR="00C41A64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;</w:t>
            </w:r>
          </w:p>
          <w:p w:rsidR="00C41A64" w:rsidRPr="000C1568" w:rsidRDefault="00171728" w:rsidP="00C41A64">
            <w:pPr>
              <w:spacing w:after="0" w:line="240" w:lineRule="auto"/>
              <w:ind w:right="34"/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</w:pPr>
            <w:r w:rsidRPr="000C1568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- </w:t>
            </w:r>
            <w:r w:rsidR="00C41A64" w:rsidRPr="000C1568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>Кореиз</w:t>
            </w:r>
            <w:r w:rsidRPr="000C1568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: </w:t>
            </w:r>
            <w:r w:rsidR="00C41A64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 xml:space="preserve">дворцы </w:t>
            </w:r>
            <w:proofErr w:type="spellStart"/>
            <w:r w:rsidR="00C41A64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Юсуповский</w:t>
            </w:r>
            <w:proofErr w:type="spellEnd"/>
            <w:r w:rsidR="00C41A64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 xml:space="preserve"> и </w:t>
            </w:r>
            <w:proofErr w:type="spellStart"/>
            <w:r w:rsidR="00C41A64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Дюльбер</w:t>
            </w:r>
            <w:proofErr w:type="spellEnd"/>
            <w:r w:rsidR="00C41A64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;</w:t>
            </w:r>
          </w:p>
          <w:p w:rsidR="00683350" w:rsidRPr="000C1568" w:rsidRDefault="00683350" w:rsidP="00C41A64">
            <w:pPr>
              <w:spacing w:after="0" w:line="240" w:lineRule="auto"/>
              <w:ind w:right="34"/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</w:pPr>
            <w:r w:rsidRPr="000C1568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>-</w:t>
            </w:r>
            <w:r w:rsidR="00C41A64" w:rsidRPr="000C1568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 Ялта</w:t>
            </w:r>
            <w:r w:rsidR="00DF2CA9" w:rsidRPr="000C1568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: </w:t>
            </w:r>
            <w:r w:rsidR="00C41A64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 xml:space="preserve"> </w:t>
            </w:r>
            <w:r w:rsidR="000C1568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Японский сад</w:t>
            </w:r>
            <w:r w:rsid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 xml:space="preserve"> «Шесть чувств», </w:t>
            </w:r>
            <w:r w:rsidR="00C41A64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набережная, Пушкинский бульвар, морская прогулка к замку Ласточкино гнездо;</w:t>
            </w:r>
          </w:p>
          <w:p w:rsidR="00C41A64" w:rsidRPr="00683350" w:rsidRDefault="00C41A64" w:rsidP="00C41A64">
            <w:pPr>
              <w:spacing w:after="0" w:line="240" w:lineRule="auto"/>
              <w:ind w:right="34"/>
              <w:rPr>
                <w:rFonts w:ascii="Arial" w:hAnsi="Arial" w:cs="Arial"/>
                <w:b/>
                <w:i/>
                <w:color w:val="002060"/>
                <w:sz w:val="14"/>
                <w:szCs w:val="14"/>
                <w:lang w:val="ru-RU"/>
              </w:rPr>
            </w:pPr>
            <w:r w:rsidRPr="000C1568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- Балаклава: </w:t>
            </w:r>
            <w:r w:rsidR="008E6937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прогулка по набережной,</w:t>
            </w:r>
            <w:r w:rsidR="008E6937" w:rsidRPr="000C1568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 </w:t>
            </w:r>
            <w:r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завод «Золотая балка»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:rsidR="000C7AA8" w:rsidRDefault="008E6937" w:rsidP="008E6937">
            <w:pPr>
              <w:tabs>
                <w:tab w:val="left" w:pos="3648"/>
              </w:tabs>
              <w:spacing w:after="0" w:line="240" w:lineRule="auto"/>
              <w:jc w:val="center"/>
              <w:rPr>
                <w:rFonts w:ascii="Arial" w:hAnsi="Arial" w:cs="Arial"/>
                <w:b/>
                <w:color w:val="C00000"/>
                <w:lang w:val="ru-RU"/>
              </w:rPr>
            </w:pPr>
            <w:r>
              <w:rPr>
                <w:rFonts w:ascii="Arial" w:hAnsi="Arial" w:cs="Arial"/>
                <w:b/>
                <w:color w:val="C00000"/>
                <w:lang w:val="ru-RU"/>
              </w:rPr>
              <w:t>9 500</w:t>
            </w:r>
          </w:p>
        </w:tc>
      </w:tr>
      <w:tr w:rsidR="0068743B" w:rsidRPr="00A31E09" w:rsidTr="00D0574A">
        <w:trPr>
          <w:trHeight w:val="1063"/>
        </w:trPr>
        <w:tc>
          <w:tcPr>
            <w:tcW w:w="1384" w:type="dxa"/>
            <w:shd w:val="clear" w:color="auto" w:fill="FDE9D9" w:themeFill="accent6" w:themeFillTint="33"/>
            <w:vAlign w:val="center"/>
          </w:tcPr>
          <w:p w:rsidR="0068743B" w:rsidRPr="00E9287D" w:rsidRDefault="00542EB8" w:rsidP="0025392B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13</w:t>
            </w:r>
            <w:r w:rsidR="0025392B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августа</w:t>
            </w:r>
            <w:r w:rsidR="0068743B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 xml:space="preserve"> (</w:t>
            </w:r>
            <w:proofErr w:type="spellStart"/>
            <w:proofErr w:type="gramStart"/>
            <w:r w:rsidR="0068743B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сб</w:t>
            </w:r>
            <w:proofErr w:type="spellEnd"/>
            <w:proofErr w:type="gramEnd"/>
            <w:r w:rsidR="0068743B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)</w:t>
            </w:r>
          </w:p>
          <w:p w:rsidR="0068743B" w:rsidRPr="00834652" w:rsidRDefault="0068743B" w:rsidP="00DB4940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  <w:t>1 день</w:t>
            </w:r>
          </w:p>
          <w:p w:rsidR="0068743B" w:rsidRDefault="0068743B" w:rsidP="00E659A6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  <w:r w:rsidRPr="00D74022"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 xml:space="preserve">Выезд </w:t>
            </w:r>
            <w:r w:rsidR="00E659A6"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>в 07:00</w:t>
            </w:r>
          </w:p>
        </w:tc>
        <w:tc>
          <w:tcPr>
            <w:tcW w:w="5387" w:type="dxa"/>
            <w:shd w:val="clear" w:color="auto" w:fill="FFFFFF" w:themeFill="background1"/>
            <w:vAlign w:val="center"/>
          </w:tcPr>
          <w:p w:rsidR="00F85822" w:rsidRPr="009162E6" w:rsidRDefault="009162E6" w:rsidP="00F85822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</w:pPr>
            <w:r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 xml:space="preserve">УЩЕЛЬЕ МИШОКО </w:t>
            </w:r>
            <w:r w:rsidRPr="009162E6"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>/</w:t>
            </w:r>
            <w:r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 xml:space="preserve"> СПЛАВ НА РАФТАХ </w:t>
            </w:r>
            <w:r w:rsidRPr="009162E6">
              <w:rPr>
                <w:rFonts w:ascii="Arial" w:hAnsi="Arial" w:cs="Arial"/>
                <w:b/>
                <w:i/>
                <w:color w:val="FF0000"/>
                <w:sz w:val="16"/>
                <w:szCs w:val="16"/>
                <w:lang w:val="ru-RU"/>
              </w:rPr>
              <w:t>активный тур</w:t>
            </w:r>
          </w:p>
          <w:p w:rsidR="00F85822" w:rsidRPr="00282844" w:rsidRDefault="00F85822" w:rsidP="00F85822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i/>
                <w:color w:val="002060"/>
                <w:sz w:val="8"/>
                <w:szCs w:val="16"/>
                <w:u w:val="single"/>
                <w:lang w:val="ru-RU"/>
              </w:rPr>
            </w:pPr>
          </w:p>
          <w:p w:rsidR="00F85822" w:rsidRDefault="009162E6" w:rsidP="00F85822">
            <w:pPr>
              <w:spacing w:after="0" w:line="240" w:lineRule="auto"/>
              <w:ind w:right="34"/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</w:pPr>
            <w:r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>-</w:t>
            </w:r>
            <w:r w:rsidRPr="00703E4D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Ущелье </w:t>
            </w:r>
            <w:proofErr w:type="spellStart"/>
            <w:r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>Мишоко</w:t>
            </w:r>
            <w:proofErr w:type="spellEnd"/>
            <w:r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>:</w:t>
            </w:r>
            <w:r w:rsidRPr="005D790D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 </w:t>
            </w:r>
            <w:r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 xml:space="preserve">поход по ущелью, гроты, водопады реки </w:t>
            </w:r>
            <w:proofErr w:type="spellStart"/>
            <w:r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Мишоко</w:t>
            </w:r>
            <w:proofErr w:type="spellEnd"/>
            <w:r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, пикник (доп. плата), отдых на природе, по желанию сплав на рафтах по реке Белая.</w:t>
            </w:r>
          </w:p>
          <w:p w:rsidR="006E7DD1" w:rsidRPr="006868BF" w:rsidRDefault="006E7DD1" w:rsidP="00F85822">
            <w:pPr>
              <w:spacing w:after="0" w:line="240" w:lineRule="auto"/>
              <w:ind w:right="34"/>
              <w:rPr>
                <w:rFonts w:ascii="Arial" w:hAnsi="Arial" w:cs="Arial"/>
                <w:sz w:val="14"/>
                <w:szCs w:val="14"/>
                <w:lang w:val="ru-RU"/>
              </w:rPr>
            </w:pP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:rsidR="0068743B" w:rsidRPr="00C91C92" w:rsidRDefault="00F85822" w:rsidP="00DB4940">
            <w:pPr>
              <w:tabs>
                <w:tab w:val="left" w:pos="3648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b/>
                <w:color w:val="C00000"/>
                <w:lang w:val="ru-RU"/>
              </w:rPr>
              <w:t>1 800</w:t>
            </w:r>
          </w:p>
        </w:tc>
      </w:tr>
      <w:tr w:rsidR="00E1290C" w:rsidRPr="00A31E09" w:rsidTr="00D0574A">
        <w:trPr>
          <w:trHeight w:val="1135"/>
        </w:trPr>
        <w:tc>
          <w:tcPr>
            <w:tcW w:w="1384" w:type="dxa"/>
            <w:shd w:val="clear" w:color="auto" w:fill="FDE9D9" w:themeFill="accent6" w:themeFillTint="33"/>
            <w:vAlign w:val="center"/>
          </w:tcPr>
          <w:p w:rsidR="00E1290C" w:rsidRPr="00E9287D" w:rsidRDefault="00542EB8" w:rsidP="00E1290C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14</w:t>
            </w:r>
            <w:r w:rsidR="00E1290C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августа</w:t>
            </w:r>
            <w:r w:rsidR="00E1290C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 xml:space="preserve"> (</w:t>
            </w:r>
            <w:proofErr w:type="spellStart"/>
            <w:r w:rsidR="00E1290C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вс</w:t>
            </w:r>
            <w:proofErr w:type="spellEnd"/>
            <w:r w:rsidR="00E1290C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)</w:t>
            </w:r>
          </w:p>
          <w:p w:rsidR="00E1290C" w:rsidRDefault="00E1290C" w:rsidP="00E1290C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  <w:t>1 день</w:t>
            </w:r>
          </w:p>
          <w:p w:rsidR="00E1290C" w:rsidRDefault="00E1290C" w:rsidP="00E1290C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  <w:r w:rsidRPr="00D74022"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 xml:space="preserve">Выезд </w:t>
            </w:r>
            <w:r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>в 07:00</w:t>
            </w:r>
          </w:p>
        </w:tc>
        <w:tc>
          <w:tcPr>
            <w:tcW w:w="5387" w:type="dxa"/>
            <w:shd w:val="clear" w:color="auto" w:fill="FFFFFF" w:themeFill="background1"/>
            <w:vAlign w:val="center"/>
          </w:tcPr>
          <w:p w:rsidR="00A31E09" w:rsidRDefault="00A31E09" w:rsidP="00A31E09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</w:pPr>
            <w:r w:rsidRPr="005D790D"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 xml:space="preserve">CHÂTEAU </w:t>
            </w:r>
            <w:r w:rsidRPr="005D790D"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</w:rPr>
              <w:t>PINO</w:t>
            </w:r>
            <w:r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</w:rPr>
              <w:t>T</w:t>
            </w:r>
            <w:r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 xml:space="preserve"> </w:t>
            </w:r>
            <w:r w:rsidRPr="005D790D"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>/</w:t>
            </w:r>
            <w:r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 xml:space="preserve">  ОТДЫХ НА ЧЕРНОМ МОРЕ</w:t>
            </w:r>
          </w:p>
          <w:p w:rsidR="00A31E09" w:rsidRPr="00282844" w:rsidRDefault="00A31E09" w:rsidP="00A31E09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i/>
                <w:color w:val="002060"/>
                <w:sz w:val="8"/>
                <w:szCs w:val="16"/>
                <w:u w:val="single"/>
                <w:lang w:val="ru-RU"/>
              </w:rPr>
            </w:pPr>
          </w:p>
          <w:p w:rsidR="00A31E09" w:rsidRPr="005D790D" w:rsidRDefault="00A31E09" w:rsidP="00A31E09">
            <w:pPr>
              <w:spacing w:after="0" w:line="240" w:lineRule="auto"/>
              <w:ind w:right="34"/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</w:pPr>
            <w:r w:rsidRPr="00703E4D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- </w:t>
            </w:r>
            <w:r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Агро туристический </w:t>
            </w:r>
            <w:r w:rsidRPr="00703E4D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>комплекс</w:t>
            </w:r>
            <w:r w:rsidRPr="005B78DE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 xml:space="preserve"> </w:t>
            </w:r>
            <w:r w:rsidRPr="005B78DE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CHÂTEAU </w:t>
            </w:r>
            <w:r>
              <w:rPr>
                <w:rFonts w:ascii="Arial" w:hAnsi="Arial" w:cs="Arial"/>
                <w:b/>
                <w:color w:val="auto"/>
                <w:sz w:val="14"/>
                <w:szCs w:val="14"/>
              </w:rPr>
              <w:t>PINOT</w:t>
            </w:r>
            <w:r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: </w:t>
            </w:r>
            <w:r w:rsidRPr="004E5BD4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экскурсия на</w:t>
            </w:r>
            <w:r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 xml:space="preserve"> виноградники  и улиточную ферму с дегустацией вина и </w:t>
            </w:r>
            <w:proofErr w:type="spellStart"/>
            <w:r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эскарго</w:t>
            </w:r>
            <w:proofErr w:type="spellEnd"/>
            <w:r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;</w:t>
            </w:r>
          </w:p>
          <w:p w:rsidR="00E1290C" w:rsidRPr="000820E9" w:rsidRDefault="00A31E09" w:rsidP="00A31E09">
            <w:pPr>
              <w:spacing w:after="0" w:line="240" w:lineRule="auto"/>
              <w:ind w:right="34"/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</w:pPr>
            <w:r w:rsidRPr="00E14963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- </w:t>
            </w:r>
            <w:r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>отдых на море п. Широкая Балка.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:rsidR="00E1290C" w:rsidRDefault="00A31E09" w:rsidP="00E1290C">
            <w:pPr>
              <w:tabs>
                <w:tab w:val="left" w:pos="3648"/>
              </w:tabs>
              <w:spacing w:after="0" w:line="240" w:lineRule="auto"/>
              <w:jc w:val="center"/>
              <w:rPr>
                <w:rFonts w:ascii="Arial" w:hAnsi="Arial" w:cs="Arial"/>
                <w:b/>
                <w:color w:val="C00000"/>
                <w:lang w:val="ru-RU"/>
              </w:rPr>
            </w:pPr>
            <w:r>
              <w:rPr>
                <w:rFonts w:ascii="Arial" w:hAnsi="Arial" w:cs="Arial"/>
                <w:b/>
                <w:color w:val="C00000"/>
                <w:lang w:val="ru-RU"/>
              </w:rPr>
              <w:t>1 800</w:t>
            </w:r>
          </w:p>
        </w:tc>
      </w:tr>
      <w:tr w:rsidR="00DB651F" w:rsidRPr="00A31E09" w:rsidTr="00D0574A">
        <w:trPr>
          <w:trHeight w:val="1166"/>
        </w:trPr>
        <w:tc>
          <w:tcPr>
            <w:tcW w:w="1384" w:type="dxa"/>
            <w:shd w:val="clear" w:color="auto" w:fill="FDE9D9" w:themeFill="accent6" w:themeFillTint="33"/>
            <w:vAlign w:val="center"/>
          </w:tcPr>
          <w:p w:rsidR="00DB651F" w:rsidRPr="00E9287D" w:rsidRDefault="00DB651F" w:rsidP="00DB651F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20 августа (</w:t>
            </w:r>
            <w:proofErr w:type="spellStart"/>
            <w:proofErr w:type="gramStart"/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сб</w:t>
            </w:r>
            <w:proofErr w:type="spellEnd"/>
            <w:proofErr w:type="gramEnd"/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)</w:t>
            </w:r>
          </w:p>
          <w:p w:rsidR="00DB651F" w:rsidRPr="00834652" w:rsidRDefault="00DB651F" w:rsidP="00DB651F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  <w:t>1 день</w:t>
            </w:r>
          </w:p>
          <w:p w:rsidR="00DB651F" w:rsidRDefault="00DB651F" w:rsidP="00DB651F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  <w:r w:rsidRPr="00D74022"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 xml:space="preserve">Выезд </w:t>
            </w:r>
            <w:r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>в 06:00</w:t>
            </w:r>
          </w:p>
        </w:tc>
        <w:tc>
          <w:tcPr>
            <w:tcW w:w="5387" w:type="dxa"/>
            <w:shd w:val="clear" w:color="auto" w:fill="FFFFFF" w:themeFill="background1"/>
            <w:vAlign w:val="center"/>
          </w:tcPr>
          <w:p w:rsidR="00DB651F" w:rsidRDefault="00DB651F" w:rsidP="00DB651F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FF0000"/>
                <w:sz w:val="16"/>
                <w:szCs w:val="16"/>
                <w:u w:val="single"/>
                <w:lang w:val="ru-RU"/>
              </w:rPr>
            </w:pPr>
            <w:r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>МЕЗМАЙ / ГУАМКА</w:t>
            </w:r>
            <w:r w:rsidRPr="00605421">
              <w:rPr>
                <w:rFonts w:ascii="Arial" w:hAnsi="Arial" w:cs="Arial"/>
                <w:b/>
                <w:color w:val="FF0000"/>
                <w:sz w:val="16"/>
                <w:szCs w:val="16"/>
                <w:u w:val="single"/>
                <w:lang w:val="ru-RU"/>
              </w:rPr>
              <w:t xml:space="preserve"> активный тур</w:t>
            </w:r>
          </w:p>
          <w:p w:rsidR="00DB651F" w:rsidRPr="00834ABD" w:rsidRDefault="00DB651F" w:rsidP="00DB651F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</w:pPr>
          </w:p>
          <w:p w:rsidR="00DB651F" w:rsidRPr="00F20355" w:rsidRDefault="00DB651F" w:rsidP="00DB651F">
            <w:pPr>
              <w:spacing w:after="0" w:line="240" w:lineRule="auto"/>
              <w:ind w:right="34"/>
              <w:rPr>
                <w:rFonts w:ascii="Arial" w:hAnsi="Arial" w:cs="Arial"/>
                <w:sz w:val="14"/>
                <w:szCs w:val="14"/>
                <w:lang w:val="ru-RU"/>
              </w:rPr>
            </w:pPr>
            <w:r w:rsidRPr="00605421">
              <w:rPr>
                <w:rFonts w:ascii="Arial" w:hAnsi="Arial" w:cs="Arial"/>
                <w:b/>
                <w:sz w:val="14"/>
                <w:szCs w:val="14"/>
                <w:lang w:val="ru-RU"/>
              </w:rPr>
              <w:t xml:space="preserve">- </w:t>
            </w:r>
            <w:r>
              <w:rPr>
                <w:rFonts w:ascii="Arial" w:hAnsi="Arial" w:cs="Arial"/>
                <w:b/>
                <w:sz w:val="14"/>
                <w:szCs w:val="14"/>
                <w:lang w:val="ru-RU"/>
              </w:rPr>
              <w:t>«</w:t>
            </w:r>
            <w:r w:rsidRPr="00605421">
              <w:rPr>
                <w:rFonts w:ascii="Arial" w:hAnsi="Arial" w:cs="Arial"/>
                <w:b/>
                <w:sz w:val="14"/>
                <w:szCs w:val="14"/>
                <w:lang w:val="ru-RU"/>
              </w:rPr>
              <w:t>Орлиная полка</w:t>
            </w:r>
            <w:r>
              <w:rPr>
                <w:rFonts w:ascii="Arial" w:hAnsi="Arial" w:cs="Arial"/>
                <w:b/>
                <w:sz w:val="14"/>
                <w:szCs w:val="14"/>
                <w:lang w:val="ru-RU"/>
              </w:rPr>
              <w:t xml:space="preserve">»: </w:t>
            </w:r>
            <w:r w:rsidRPr="00F20355">
              <w:rPr>
                <w:rFonts w:ascii="Arial" w:hAnsi="Arial" w:cs="Arial"/>
                <w:sz w:val="14"/>
                <w:szCs w:val="14"/>
                <w:lang w:val="ru-RU"/>
              </w:rPr>
              <w:t>прогулка по лесу, скальная полка, смотровые площадки;</w:t>
            </w:r>
          </w:p>
          <w:p w:rsidR="00DB651F" w:rsidRPr="007966D3" w:rsidRDefault="00DB651F" w:rsidP="00DB651F">
            <w:pPr>
              <w:spacing w:after="0" w:line="240" w:lineRule="auto"/>
              <w:ind w:right="34"/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</w:pPr>
            <w:r w:rsidRPr="00E96FBA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>-</w:t>
            </w:r>
            <w:r w:rsidRPr="009A0257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9A0257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>Гуамско</w:t>
            </w:r>
            <w:r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>е</w:t>
            </w:r>
            <w:proofErr w:type="spellEnd"/>
            <w:r w:rsidRPr="009A0257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 ущель</w:t>
            </w:r>
            <w:r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е: </w:t>
            </w:r>
            <w:r w:rsidRPr="00E96FBA">
              <w:rPr>
                <w:lang w:val="ru-RU"/>
              </w:rPr>
              <w:t xml:space="preserve"> </w:t>
            </w:r>
            <w:r w:rsidRPr="00E96FBA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 xml:space="preserve">каньон реки </w:t>
            </w:r>
            <w:proofErr w:type="spellStart"/>
            <w:r w:rsidRPr="00E96FBA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Курджипс</w:t>
            </w:r>
            <w:proofErr w:type="spellEnd"/>
            <w:r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,</w:t>
            </w:r>
            <w:r w:rsidRPr="00E96FBA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 xml:space="preserve"> проезд на паровозике,</w:t>
            </w:r>
            <w:r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 </w:t>
            </w:r>
            <w:r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пешеходный маршрут, гроты,  водопады.</w:t>
            </w:r>
          </w:p>
          <w:p w:rsidR="00DB651F" w:rsidRDefault="00DB651F" w:rsidP="00DB651F">
            <w:pPr>
              <w:spacing w:after="0" w:line="240" w:lineRule="auto"/>
              <w:ind w:right="34"/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</w:pP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:rsidR="00DB651F" w:rsidRDefault="00DB651F" w:rsidP="00DB651F">
            <w:pPr>
              <w:tabs>
                <w:tab w:val="left" w:pos="3648"/>
              </w:tabs>
              <w:spacing w:after="0" w:line="240" w:lineRule="auto"/>
              <w:jc w:val="center"/>
              <w:rPr>
                <w:rFonts w:ascii="Arial" w:hAnsi="Arial" w:cs="Arial"/>
                <w:b/>
                <w:color w:val="C00000"/>
                <w:lang w:val="ru-RU"/>
              </w:rPr>
            </w:pPr>
            <w:r>
              <w:rPr>
                <w:rFonts w:ascii="Arial" w:hAnsi="Arial" w:cs="Arial"/>
                <w:b/>
                <w:color w:val="C00000"/>
                <w:lang w:val="ru-RU"/>
              </w:rPr>
              <w:t>1 900</w:t>
            </w:r>
          </w:p>
        </w:tc>
      </w:tr>
      <w:tr w:rsidR="0068743B" w:rsidRPr="00A31E09" w:rsidTr="00D0574A">
        <w:trPr>
          <w:trHeight w:val="1006"/>
        </w:trPr>
        <w:tc>
          <w:tcPr>
            <w:tcW w:w="1384" w:type="dxa"/>
            <w:shd w:val="clear" w:color="auto" w:fill="FDE9D9" w:themeFill="accent6" w:themeFillTint="33"/>
            <w:vAlign w:val="center"/>
          </w:tcPr>
          <w:p w:rsidR="00F85932" w:rsidRDefault="00F85932" w:rsidP="00F85932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</w:p>
          <w:p w:rsidR="00F85932" w:rsidRPr="00E9287D" w:rsidRDefault="00542EB8" w:rsidP="00F85932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21</w:t>
            </w:r>
            <w:r w:rsidR="00F85932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августа</w:t>
            </w:r>
            <w:r w:rsidR="00F85932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 xml:space="preserve">  (</w:t>
            </w:r>
            <w:proofErr w:type="spellStart"/>
            <w:r w:rsidR="00F85932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вс</w:t>
            </w:r>
            <w:proofErr w:type="spellEnd"/>
            <w:r w:rsidR="00F85932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)</w:t>
            </w:r>
          </w:p>
          <w:p w:rsidR="00F85932" w:rsidRDefault="00F85932" w:rsidP="00282844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  <w:t>1 день</w:t>
            </w:r>
          </w:p>
          <w:p w:rsidR="0068743B" w:rsidRPr="00282844" w:rsidRDefault="00F85932" w:rsidP="00282844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</w:pPr>
            <w:r w:rsidRPr="00D74022"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 xml:space="preserve">Выезд </w:t>
            </w:r>
            <w:r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>в 07:00</w:t>
            </w:r>
          </w:p>
        </w:tc>
        <w:tc>
          <w:tcPr>
            <w:tcW w:w="5387" w:type="dxa"/>
            <w:shd w:val="clear" w:color="auto" w:fill="FFFFFF" w:themeFill="background1"/>
            <w:vAlign w:val="center"/>
          </w:tcPr>
          <w:p w:rsidR="00891051" w:rsidRDefault="00891051" w:rsidP="00F85822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</w:pPr>
          </w:p>
          <w:p w:rsidR="00F85822" w:rsidRPr="00834ABD" w:rsidRDefault="00F85822" w:rsidP="00F85822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</w:pPr>
            <w:r w:rsidRPr="00834ABD"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>ГЕЛЕНДЖИК / CHÂTEAU DE TALU</w:t>
            </w:r>
            <w:r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 xml:space="preserve"> </w:t>
            </w:r>
            <w:r w:rsidRPr="001F5797">
              <w:rPr>
                <w:rFonts w:ascii="Arial" w:hAnsi="Arial" w:cs="Arial"/>
                <w:b/>
                <w:i/>
                <w:color w:val="C00000"/>
                <w:sz w:val="16"/>
                <w:szCs w:val="16"/>
                <w:lang w:val="ru-RU"/>
              </w:rPr>
              <w:t xml:space="preserve"> </w:t>
            </w:r>
          </w:p>
          <w:p w:rsidR="00F85822" w:rsidRPr="00BB4104" w:rsidRDefault="00F85822" w:rsidP="00F85822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auto"/>
                <w:sz w:val="8"/>
                <w:szCs w:val="16"/>
                <w:u w:val="single"/>
                <w:lang w:val="ru-RU"/>
              </w:rPr>
            </w:pPr>
          </w:p>
          <w:p w:rsidR="00F85822" w:rsidRDefault="00F85822" w:rsidP="00F85822">
            <w:pPr>
              <w:spacing w:after="0" w:line="240" w:lineRule="auto"/>
              <w:ind w:right="34"/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</w:pPr>
            <w:r w:rsidRPr="00703E4D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>- комплекс</w:t>
            </w:r>
            <w:r w:rsidRPr="005B78DE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5B78DE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>Château</w:t>
            </w:r>
            <w:proofErr w:type="spellEnd"/>
            <w:r w:rsidRPr="005B78DE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5B78DE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>de</w:t>
            </w:r>
            <w:proofErr w:type="spellEnd"/>
            <w:r w:rsidRPr="005B78DE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5B78DE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>Talu</w:t>
            </w:r>
            <w:proofErr w:type="spellEnd"/>
            <w:r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 </w:t>
            </w:r>
            <w:r w:rsidRPr="0012628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- настоящий</w:t>
            </w:r>
            <w:r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 xml:space="preserve"> французский замок, вино</w:t>
            </w:r>
            <w:r w:rsidRPr="00A96514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 xml:space="preserve">дельня и </w:t>
            </w:r>
            <w:r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виноградники;</w:t>
            </w:r>
          </w:p>
          <w:p w:rsidR="00F85822" w:rsidRDefault="00F85822" w:rsidP="00F85822">
            <w:pPr>
              <w:spacing w:after="0" w:line="240" w:lineRule="auto"/>
              <w:ind w:right="34"/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</w:pPr>
            <w:r w:rsidRPr="00E14963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-  Греческий </w:t>
            </w:r>
            <w:r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>к</w:t>
            </w:r>
            <w:r w:rsidRPr="00E14963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ультурный </w:t>
            </w:r>
            <w:r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>ц</w:t>
            </w:r>
            <w:r w:rsidRPr="00E14963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>ентр</w:t>
            </w:r>
            <w:r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: </w:t>
            </w:r>
            <w:r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экспозиции</w:t>
            </w:r>
            <w:r w:rsidRPr="005B78DE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 xml:space="preserve"> Античная Культура, Православи</w:t>
            </w:r>
            <w:r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е</w:t>
            </w:r>
            <w:r w:rsidRPr="005B78DE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, истори</w:t>
            </w:r>
            <w:r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я</w:t>
            </w:r>
            <w:r w:rsidRPr="005B78DE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 xml:space="preserve"> греков Северного Причерноморья</w:t>
            </w:r>
            <w:r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;</w:t>
            </w:r>
            <w:r w:rsidRPr="005B78DE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 xml:space="preserve"> </w:t>
            </w:r>
          </w:p>
          <w:p w:rsidR="00F85822" w:rsidRDefault="00F85822" w:rsidP="00F85822">
            <w:pPr>
              <w:spacing w:after="0" w:line="240" w:lineRule="auto"/>
              <w:ind w:right="34"/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</w:pPr>
            <w:r w:rsidRPr="008201AC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- </w:t>
            </w:r>
            <w:r w:rsidR="008201AC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прогулка по </w:t>
            </w:r>
            <w:r w:rsidRPr="008201AC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>набережн</w:t>
            </w:r>
            <w:r w:rsidR="008201AC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>ой</w:t>
            </w:r>
            <w:r w:rsidRPr="008201AC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 Геленджика</w:t>
            </w:r>
          </w:p>
          <w:p w:rsidR="0068743B" w:rsidRDefault="0068743B" w:rsidP="004E5BD4">
            <w:pPr>
              <w:spacing w:after="0" w:line="240" w:lineRule="auto"/>
              <w:ind w:right="34"/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</w:pP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:rsidR="0068743B" w:rsidRDefault="00F85822" w:rsidP="00DB4940">
            <w:pPr>
              <w:tabs>
                <w:tab w:val="left" w:pos="3648"/>
              </w:tabs>
              <w:spacing w:after="0" w:line="240" w:lineRule="auto"/>
              <w:jc w:val="center"/>
              <w:rPr>
                <w:rFonts w:ascii="Arial" w:hAnsi="Arial" w:cs="Arial"/>
                <w:b/>
                <w:color w:val="C00000"/>
                <w:lang w:val="ru-RU"/>
              </w:rPr>
            </w:pPr>
            <w:r>
              <w:rPr>
                <w:rFonts w:ascii="Arial" w:hAnsi="Arial" w:cs="Arial"/>
                <w:b/>
                <w:color w:val="C00000"/>
                <w:lang w:val="ru-RU"/>
              </w:rPr>
              <w:t>1 800</w:t>
            </w:r>
          </w:p>
        </w:tc>
      </w:tr>
      <w:tr w:rsidR="00AC7611" w:rsidRPr="00202289" w:rsidTr="00D0574A">
        <w:trPr>
          <w:trHeight w:val="1431"/>
        </w:trPr>
        <w:tc>
          <w:tcPr>
            <w:tcW w:w="1384" w:type="dxa"/>
            <w:shd w:val="clear" w:color="auto" w:fill="FDE9D9" w:themeFill="accent6" w:themeFillTint="33"/>
            <w:vAlign w:val="center"/>
          </w:tcPr>
          <w:p w:rsidR="00AC7611" w:rsidRDefault="00542EB8" w:rsidP="00DB4940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20</w:t>
            </w:r>
            <w:r w:rsidR="0025392B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 xml:space="preserve"> - </w:t>
            </w:r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21</w:t>
            </w:r>
            <w:r w:rsidR="0025392B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августа</w:t>
            </w:r>
            <w:r w:rsidR="00AC7611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 xml:space="preserve"> </w:t>
            </w:r>
          </w:p>
          <w:p w:rsidR="00AC7611" w:rsidRPr="00E9287D" w:rsidRDefault="00AC7611" w:rsidP="00DB4940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(</w:t>
            </w:r>
            <w:proofErr w:type="spellStart"/>
            <w:r w:rsidR="0025392B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сб</w:t>
            </w:r>
            <w:proofErr w:type="spellEnd"/>
            <w:r w:rsidR="0025392B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 xml:space="preserve"> </w:t>
            </w:r>
            <w:proofErr w:type="gramStart"/>
            <w:r w:rsidR="0025392B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-</w:t>
            </w:r>
            <w:proofErr w:type="spellStart"/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в</w:t>
            </w:r>
            <w:proofErr w:type="gramEnd"/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с</w:t>
            </w:r>
            <w:proofErr w:type="spellEnd"/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)</w:t>
            </w:r>
          </w:p>
          <w:p w:rsidR="00AC7611" w:rsidRDefault="0025392B" w:rsidP="00DB4940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  <w:t>2 дня</w:t>
            </w:r>
            <w:r w:rsidR="00BA3652"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  <w:t xml:space="preserve"> </w:t>
            </w:r>
            <w:r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  <w:t>/ 1 ночь</w:t>
            </w:r>
          </w:p>
          <w:p w:rsidR="00AC7611" w:rsidRDefault="00AC7611" w:rsidP="00F65601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  <w:r w:rsidRPr="00D74022"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 xml:space="preserve">Выезд </w:t>
            </w:r>
            <w:r w:rsidR="00F65601"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>в 05</w:t>
            </w:r>
            <w:r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>:00</w:t>
            </w:r>
          </w:p>
        </w:tc>
        <w:tc>
          <w:tcPr>
            <w:tcW w:w="5387" w:type="dxa"/>
            <w:shd w:val="clear" w:color="auto" w:fill="FFFFFF" w:themeFill="background1"/>
            <w:vAlign w:val="center"/>
          </w:tcPr>
          <w:p w:rsidR="00752FB6" w:rsidRPr="0050750E" w:rsidRDefault="00DB651F" w:rsidP="00752FB6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i/>
                <w:color w:val="FF0000"/>
                <w:sz w:val="16"/>
                <w:szCs w:val="16"/>
                <w:u w:val="single"/>
                <w:lang w:val="ru-RU"/>
              </w:rPr>
            </w:pPr>
            <w:r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>КМВ</w:t>
            </w:r>
            <w:r w:rsidRPr="008C1EF0"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 xml:space="preserve"> / </w:t>
            </w:r>
            <w:r w:rsidR="00752FB6" w:rsidRPr="0050750E"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 xml:space="preserve">ОЗЕРО ГИЖГИТ  </w:t>
            </w:r>
          </w:p>
          <w:p w:rsidR="00752FB6" w:rsidRPr="0050750E" w:rsidRDefault="00752FB6" w:rsidP="00752FB6">
            <w:pPr>
              <w:tabs>
                <w:tab w:val="left" w:pos="224"/>
                <w:tab w:val="left" w:pos="3648"/>
              </w:tabs>
              <w:spacing w:after="0" w:line="240" w:lineRule="auto"/>
              <w:jc w:val="both"/>
              <w:rPr>
                <w:rFonts w:ascii="Arial" w:hAnsi="Arial" w:cs="Arial"/>
                <w:b/>
                <w:i/>
                <w:sz w:val="14"/>
                <w:szCs w:val="14"/>
                <w:lang w:val="ru-RU"/>
              </w:rPr>
            </w:pPr>
          </w:p>
          <w:p w:rsidR="00F65601" w:rsidRPr="000C1568" w:rsidRDefault="00752FB6" w:rsidP="00752FB6">
            <w:pPr>
              <w:tabs>
                <w:tab w:val="left" w:pos="224"/>
                <w:tab w:val="left" w:pos="3648"/>
              </w:tabs>
              <w:spacing w:after="0" w:line="240" w:lineRule="auto"/>
              <w:jc w:val="both"/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</w:pPr>
            <w:r w:rsidRPr="008201AC">
              <w:rPr>
                <w:rFonts w:ascii="Arial" w:hAnsi="Arial" w:cs="Arial"/>
                <w:b/>
                <w:sz w:val="14"/>
                <w:szCs w:val="14"/>
                <w:lang w:val="ru-RU"/>
              </w:rPr>
              <w:t xml:space="preserve">- </w:t>
            </w:r>
            <w:r w:rsidR="00F65601" w:rsidRPr="000C1568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>Кисловодск</w:t>
            </w:r>
            <w:r w:rsidR="003D1970" w:rsidRPr="000C1568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: </w:t>
            </w:r>
            <w:r w:rsidR="003D1970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Курортный национальный парк;</w:t>
            </w:r>
          </w:p>
          <w:p w:rsidR="003D1970" w:rsidRPr="000C1568" w:rsidRDefault="003D1970" w:rsidP="00752FB6">
            <w:pPr>
              <w:tabs>
                <w:tab w:val="left" w:pos="224"/>
                <w:tab w:val="left" w:pos="3648"/>
              </w:tabs>
              <w:spacing w:after="0" w:line="240" w:lineRule="auto"/>
              <w:jc w:val="both"/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</w:pPr>
            <w:r w:rsidRPr="000C1568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- Пятигорск: </w:t>
            </w:r>
            <w:r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 xml:space="preserve">канатная дорога на </w:t>
            </w:r>
            <w:proofErr w:type="spellStart"/>
            <w:r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г</w:t>
            </w:r>
            <w:proofErr w:type="gramStart"/>
            <w:r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.М</w:t>
            </w:r>
            <w:proofErr w:type="gramEnd"/>
            <w:r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ашук</w:t>
            </w:r>
            <w:proofErr w:type="spellEnd"/>
            <w:r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,</w:t>
            </w:r>
            <w:r w:rsidRPr="000C1568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 </w:t>
            </w:r>
            <w:r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озеро Провал;</w:t>
            </w:r>
          </w:p>
          <w:p w:rsidR="00752FB6" w:rsidRPr="000C1568" w:rsidRDefault="00F65601" w:rsidP="00752FB6">
            <w:pPr>
              <w:tabs>
                <w:tab w:val="left" w:pos="224"/>
                <w:tab w:val="left" w:pos="3648"/>
              </w:tabs>
              <w:spacing w:after="0" w:line="240" w:lineRule="auto"/>
              <w:jc w:val="both"/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</w:pPr>
            <w:r w:rsidRPr="000C1568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- </w:t>
            </w:r>
            <w:r w:rsidR="00752FB6" w:rsidRPr="000C1568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 xml:space="preserve">КБР: </w:t>
            </w:r>
            <w:r w:rsidR="00752FB6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Чегемское ущелье с водопадами, горное село Эль-</w:t>
            </w:r>
            <w:proofErr w:type="spellStart"/>
            <w:r w:rsidR="00752FB6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Тюбю</w:t>
            </w:r>
            <w:proofErr w:type="spellEnd"/>
            <w:r w:rsidR="00752FB6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 xml:space="preserve">, горное озеро </w:t>
            </w:r>
            <w:proofErr w:type="spellStart"/>
            <w:r w:rsidR="00752FB6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Гижгит</w:t>
            </w:r>
            <w:proofErr w:type="spellEnd"/>
            <w:r w:rsidR="00752FB6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 xml:space="preserve">, «Город Мертвых» - средневековые некрополи с родовыми башнями, перевал </w:t>
            </w:r>
            <w:proofErr w:type="spellStart"/>
            <w:r w:rsidR="00752FB6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Актопрак</w:t>
            </w:r>
            <w:proofErr w:type="spellEnd"/>
            <w:r w:rsidR="00752FB6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, термальные источники «</w:t>
            </w:r>
            <w:proofErr w:type="spellStart"/>
            <w:r w:rsidR="00752FB6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Гедуко</w:t>
            </w:r>
            <w:proofErr w:type="spellEnd"/>
            <w:r w:rsidR="00752FB6" w:rsidRPr="000C1568">
              <w:rPr>
                <w:rFonts w:ascii="Arial" w:hAnsi="Arial" w:cs="Arial"/>
                <w:color w:val="auto"/>
                <w:sz w:val="14"/>
                <w:szCs w:val="14"/>
                <w:lang w:val="ru-RU"/>
              </w:rPr>
              <w:t>»</w:t>
            </w:r>
          </w:p>
          <w:p w:rsidR="00695529" w:rsidRPr="00D330A9" w:rsidRDefault="00752FB6" w:rsidP="00752FB6">
            <w:pPr>
              <w:spacing w:after="0" w:line="240" w:lineRule="auto"/>
              <w:ind w:right="34"/>
              <w:rPr>
                <w:rFonts w:ascii="Arial" w:hAnsi="Arial" w:cs="Arial"/>
                <w:b/>
                <w:i/>
                <w:color w:val="002060"/>
                <w:sz w:val="14"/>
                <w:szCs w:val="14"/>
                <w:u w:val="single"/>
                <w:lang w:val="ru-RU"/>
              </w:rPr>
            </w:pPr>
            <w:r w:rsidRPr="000C1568">
              <w:rPr>
                <w:rFonts w:ascii="Arial" w:hAnsi="Arial" w:cs="Arial"/>
                <w:b/>
                <w:color w:val="auto"/>
                <w:sz w:val="14"/>
                <w:szCs w:val="14"/>
                <w:lang w:val="ru-RU"/>
              </w:rPr>
              <w:t>*внедорожники включены в стоимость тура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:rsidR="00AC7611" w:rsidRDefault="00937CCF" w:rsidP="00937CCF">
            <w:pPr>
              <w:tabs>
                <w:tab w:val="left" w:pos="3648"/>
              </w:tabs>
              <w:spacing w:after="0" w:line="240" w:lineRule="auto"/>
              <w:jc w:val="center"/>
              <w:rPr>
                <w:rFonts w:ascii="Arial" w:hAnsi="Arial" w:cs="Arial"/>
                <w:b/>
                <w:color w:val="C00000"/>
                <w:lang w:val="ru-RU"/>
              </w:rPr>
            </w:pPr>
            <w:r w:rsidRPr="00937CCF">
              <w:rPr>
                <w:rFonts w:ascii="Arial" w:hAnsi="Arial" w:cs="Arial"/>
                <w:b/>
                <w:color w:val="C00000"/>
                <w:lang w:val="ru-RU"/>
              </w:rPr>
              <w:t>11</w:t>
            </w:r>
            <w:r w:rsidR="00752FB6" w:rsidRPr="00937CCF">
              <w:rPr>
                <w:rFonts w:ascii="Arial" w:hAnsi="Arial" w:cs="Arial"/>
                <w:b/>
                <w:color w:val="C00000"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color w:val="C00000"/>
                <w:lang w:val="ru-RU"/>
              </w:rPr>
              <w:t>0</w:t>
            </w:r>
            <w:r w:rsidR="00752FB6" w:rsidRPr="00937CCF">
              <w:rPr>
                <w:rFonts w:ascii="Arial" w:hAnsi="Arial" w:cs="Arial"/>
                <w:b/>
                <w:color w:val="C00000"/>
                <w:lang w:val="ru-RU"/>
              </w:rPr>
              <w:t>00</w:t>
            </w:r>
          </w:p>
        </w:tc>
      </w:tr>
      <w:tr w:rsidR="0088330E" w:rsidRPr="005E38E3" w:rsidTr="00D0574A">
        <w:trPr>
          <w:trHeight w:val="1122"/>
        </w:trPr>
        <w:tc>
          <w:tcPr>
            <w:tcW w:w="1384" w:type="dxa"/>
            <w:shd w:val="clear" w:color="auto" w:fill="FDE9D9" w:themeFill="accent6" w:themeFillTint="33"/>
            <w:vAlign w:val="center"/>
          </w:tcPr>
          <w:p w:rsidR="0088330E" w:rsidRPr="00E9287D" w:rsidRDefault="00542EB8" w:rsidP="0025392B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27</w:t>
            </w:r>
            <w:r w:rsidR="0025392B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августа</w:t>
            </w:r>
            <w:r w:rsidR="0025392B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 xml:space="preserve"> </w:t>
            </w:r>
            <w:r w:rsidR="0088330E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(</w:t>
            </w:r>
            <w:proofErr w:type="spellStart"/>
            <w:proofErr w:type="gramStart"/>
            <w:r w:rsidR="0088330E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сб</w:t>
            </w:r>
            <w:proofErr w:type="spellEnd"/>
            <w:proofErr w:type="gramEnd"/>
            <w:r w:rsidR="0088330E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)</w:t>
            </w:r>
          </w:p>
          <w:p w:rsidR="0088330E" w:rsidRPr="00834652" w:rsidRDefault="0088330E" w:rsidP="00DB4940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  <w:t>1 день</w:t>
            </w:r>
          </w:p>
          <w:p w:rsidR="0088330E" w:rsidRDefault="0088330E" w:rsidP="00DB4940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  <w:r w:rsidRPr="00D74022"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 xml:space="preserve">Выезд </w:t>
            </w:r>
            <w:r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>в 07:00</w:t>
            </w:r>
          </w:p>
        </w:tc>
        <w:tc>
          <w:tcPr>
            <w:tcW w:w="5387" w:type="dxa"/>
            <w:shd w:val="clear" w:color="auto" w:fill="FFFFFF" w:themeFill="background1"/>
            <w:vAlign w:val="center"/>
          </w:tcPr>
          <w:p w:rsidR="00DB4940" w:rsidRDefault="00F90052" w:rsidP="005E38E3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</w:pPr>
            <w:r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 xml:space="preserve">МЫСХАКО </w:t>
            </w:r>
            <w:r w:rsidRPr="00F90052"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>/</w:t>
            </w:r>
            <w:r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 xml:space="preserve"> </w:t>
            </w:r>
            <w:r w:rsidR="005E38E3"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 xml:space="preserve">КАБАРДИНКА </w:t>
            </w:r>
            <w:r w:rsidR="005E38E3" w:rsidRPr="003F52B4"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>/</w:t>
            </w:r>
            <w:r w:rsidR="005E38E3"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 xml:space="preserve"> ОТДЫХ НА ЧЕРНОМ МОРЕ</w:t>
            </w:r>
          </w:p>
          <w:p w:rsidR="005E38E3" w:rsidRDefault="005E38E3" w:rsidP="005E38E3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</w:pPr>
          </w:p>
          <w:p w:rsidR="00F90052" w:rsidRDefault="005E38E3" w:rsidP="005E38E3">
            <w:pPr>
              <w:spacing w:after="0" w:line="240" w:lineRule="auto"/>
              <w:ind w:right="34"/>
              <w:rPr>
                <w:rFonts w:ascii="Arial" w:hAnsi="Arial" w:cs="Arial"/>
                <w:sz w:val="14"/>
                <w:szCs w:val="14"/>
                <w:lang w:val="ru-RU"/>
              </w:rPr>
            </w:pPr>
            <w:r w:rsidRPr="005E38E3">
              <w:rPr>
                <w:rFonts w:ascii="Arial" w:hAnsi="Arial" w:cs="Arial"/>
                <w:sz w:val="14"/>
                <w:szCs w:val="14"/>
                <w:lang w:val="ru-RU"/>
              </w:rPr>
              <w:t xml:space="preserve">- </w:t>
            </w:r>
            <w:r w:rsidR="00F90052" w:rsidRPr="00F90052">
              <w:rPr>
                <w:rFonts w:ascii="Arial" w:hAnsi="Arial" w:cs="Arial"/>
                <w:b/>
                <w:sz w:val="14"/>
                <w:szCs w:val="14"/>
                <w:lang w:val="ru-RU"/>
              </w:rPr>
              <w:t>Мысхако:</w:t>
            </w:r>
            <w:r w:rsidR="00F90052">
              <w:rPr>
                <w:rFonts w:ascii="Arial" w:hAnsi="Arial" w:cs="Arial"/>
                <w:sz w:val="14"/>
                <w:szCs w:val="14"/>
                <w:lang w:val="ru-RU"/>
              </w:rPr>
              <w:t xml:space="preserve"> экскурсия на винодельню с дегустацией;</w:t>
            </w:r>
          </w:p>
          <w:p w:rsidR="005E38E3" w:rsidRPr="008C1EF0" w:rsidRDefault="00F90052" w:rsidP="005E38E3">
            <w:pPr>
              <w:spacing w:after="0" w:line="240" w:lineRule="auto"/>
              <w:ind w:right="34"/>
              <w:rPr>
                <w:rFonts w:ascii="Arial" w:hAnsi="Arial" w:cs="Arial"/>
                <w:sz w:val="14"/>
                <w:szCs w:val="14"/>
                <w:lang w:val="ru-RU"/>
              </w:rPr>
            </w:pPr>
            <w:r>
              <w:rPr>
                <w:rFonts w:ascii="Arial" w:hAnsi="Arial" w:cs="Arial"/>
                <w:sz w:val="14"/>
                <w:szCs w:val="14"/>
                <w:lang w:val="ru-RU"/>
              </w:rPr>
              <w:t xml:space="preserve">- </w:t>
            </w:r>
            <w:r w:rsidR="005E38E3" w:rsidRPr="005E38E3">
              <w:rPr>
                <w:rFonts w:ascii="Arial" w:hAnsi="Arial" w:cs="Arial"/>
                <w:sz w:val="14"/>
                <w:szCs w:val="14"/>
                <w:lang w:val="ru-RU"/>
              </w:rPr>
              <w:t xml:space="preserve">Культурный центр </w:t>
            </w:r>
            <w:r w:rsidR="005E38E3" w:rsidRPr="005E38E3">
              <w:rPr>
                <w:rFonts w:ascii="Arial" w:hAnsi="Arial" w:cs="Arial"/>
                <w:b/>
                <w:sz w:val="14"/>
                <w:szCs w:val="14"/>
                <w:lang w:val="ru-RU"/>
              </w:rPr>
              <w:t>«Старый парк»</w:t>
            </w:r>
            <w:r w:rsidR="008C1EF0">
              <w:rPr>
                <w:rFonts w:ascii="Arial" w:hAnsi="Arial" w:cs="Arial"/>
                <w:b/>
                <w:sz w:val="14"/>
                <w:szCs w:val="14"/>
                <w:lang w:val="ru-RU"/>
              </w:rPr>
              <w:t xml:space="preserve"> - </w:t>
            </w:r>
            <w:r w:rsidR="008C1EF0">
              <w:rPr>
                <w:rFonts w:ascii="Arial" w:hAnsi="Arial" w:cs="Arial"/>
                <w:sz w:val="14"/>
                <w:szCs w:val="14"/>
                <w:lang w:val="ru-RU"/>
              </w:rPr>
              <w:t>э</w:t>
            </w:r>
            <w:r w:rsidR="008C1EF0" w:rsidRPr="008C1EF0">
              <w:rPr>
                <w:rFonts w:ascii="Arial" w:hAnsi="Arial" w:cs="Arial"/>
                <w:sz w:val="14"/>
                <w:szCs w:val="14"/>
                <w:lang w:val="ru-RU"/>
              </w:rPr>
              <w:t>то и ботанический сад, и музейный комплекс, представляющий культуры разных времен и народов.</w:t>
            </w:r>
          </w:p>
          <w:p w:rsidR="005E38E3" w:rsidRPr="006868BF" w:rsidRDefault="005E38E3" w:rsidP="005E38E3">
            <w:pPr>
              <w:spacing w:after="0" w:line="240" w:lineRule="auto"/>
              <w:ind w:right="34"/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</w:pPr>
            <w:r w:rsidRPr="008C1EF0">
              <w:rPr>
                <w:rFonts w:ascii="Arial" w:hAnsi="Arial" w:cs="Arial"/>
                <w:sz w:val="14"/>
                <w:szCs w:val="14"/>
                <w:lang w:val="ru-RU"/>
              </w:rPr>
              <w:t>- отдых на море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:rsidR="0088330E" w:rsidRPr="00C91C92" w:rsidRDefault="005E38E3" w:rsidP="00DB4940">
            <w:pPr>
              <w:tabs>
                <w:tab w:val="left" w:pos="3648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b/>
                <w:color w:val="C00000"/>
                <w:lang w:val="ru-RU"/>
              </w:rPr>
              <w:t>1 800</w:t>
            </w:r>
          </w:p>
        </w:tc>
      </w:tr>
      <w:tr w:rsidR="007D0CA2" w:rsidRPr="00A31E09" w:rsidTr="00D0574A">
        <w:trPr>
          <w:trHeight w:val="1539"/>
        </w:trPr>
        <w:tc>
          <w:tcPr>
            <w:tcW w:w="1384" w:type="dxa"/>
            <w:shd w:val="clear" w:color="auto" w:fill="FDE9D9" w:themeFill="accent6" w:themeFillTint="33"/>
            <w:vAlign w:val="center"/>
          </w:tcPr>
          <w:p w:rsidR="00AC7611" w:rsidRDefault="00AC7611" w:rsidP="00DB4940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</w:p>
          <w:p w:rsidR="00AC7611" w:rsidRPr="00E9287D" w:rsidRDefault="00542EB8" w:rsidP="0025392B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28</w:t>
            </w:r>
            <w:r w:rsidR="0025392B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 xml:space="preserve"> </w:t>
            </w:r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август</w:t>
            </w:r>
            <w:r w:rsidR="00970A6F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а</w:t>
            </w:r>
            <w:r w:rsidR="00AC7611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 xml:space="preserve"> (</w:t>
            </w:r>
            <w:proofErr w:type="spellStart"/>
            <w:r w:rsidR="00AC7611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вс</w:t>
            </w:r>
            <w:proofErr w:type="spellEnd"/>
            <w:r w:rsidR="00AC7611"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)</w:t>
            </w:r>
          </w:p>
          <w:p w:rsidR="00AC7611" w:rsidRPr="00834652" w:rsidRDefault="00AC7611" w:rsidP="00DB4940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  <w:t>1 день</w:t>
            </w:r>
          </w:p>
          <w:p w:rsidR="007D0CA2" w:rsidRDefault="00AC7611" w:rsidP="00DB4940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</w:pPr>
            <w:r w:rsidRPr="00D74022"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 xml:space="preserve">Выезд </w:t>
            </w:r>
            <w:r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>в 07:00</w:t>
            </w:r>
          </w:p>
          <w:p w:rsidR="00AC7611" w:rsidRDefault="00AC7611" w:rsidP="00DB4940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</w:p>
        </w:tc>
        <w:tc>
          <w:tcPr>
            <w:tcW w:w="5387" w:type="dxa"/>
            <w:shd w:val="clear" w:color="auto" w:fill="FFFFFF" w:themeFill="background1"/>
            <w:vAlign w:val="center"/>
          </w:tcPr>
          <w:p w:rsidR="00F85822" w:rsidRPr="003F52B4" w:rsidRDefault="00F85822" w:rsidP="00F85822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</w:pPr>
            <w:r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 xml:space="preserve">АБРАУ-ДЮРСО </w:t>
            </w:r>
            <w:r w:rsidRPr="003F52B4"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>/</w:t>
            </w:r>
            <w:r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>ОТДЫХ НА ЧЕРНОМ МОРЕ</w:t>
            </w:r>
          </w:p>
          <w:p w:rsidR="00F85822" w:rsidRPr="00282844" w:rsidRDefault="00F85822" w:rsidP="00F85822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i/>
                <w:color w:val="002060"/>
                <w:sz w:val="8"/>
                <w:szCs w:val="16"/>
                <w:u w:val="single"/>
                <w:lang w:val="ru-RU"/>
              </w:rPr>
            </w:pPr>
          </w:p>
          <w:p w:rsidR="00F85822" w:rsidRDefault="00F85822" w:rsidP="00F85822">
            <w:pPr>
              <w:spacing w:after="0" w:line="240" w:lineRule="auto"/>
              <w:ind w:right="34"/>
              <w:rPr>
                <w:rFonts w:ascii="Arial" w:hAnsi="Arial" w:cs="Arial"/>
                <w:sz w:val="14"/>
                <w:szCs w:val="14"/>
                <w:lang w:val="ru-RU"/>
              </w:rPr>
            </w:pPr>
            <w:r w:rsidRPr="00605421">
              <w:rPr>
                <w:rFonts w:ascii="Arial" w:hAnsi="Arial" w:cs="Arial"/>
                <w:b/>
                <w:sz w:val="14"/>
                <w:szCs w:val="14"/>
                <w:lang w:val="ru-RU"/>
              </w:rPr>
              <w:t xml:space="preserve">- </w:t>
            </w:r>
            <w:r w:rsidRPr="000820E9">
              <w:rPr>
                <w:lang w:val="ru-RU"/>
              </w:rPr>
              <w:t xml:space="preserve"> </w:t>
            </w:r>
            <w:r w:rsidRPr="000820E9">
              <w:rPr>
                <w:sz w:val="14"/>
                <w:szCs w:val="14"/>
                <w:lang w:val="ru-RU"/>
              </w:rPr>
              <w:t>Э</w:t>
            </w:r>
            <w:r w:rsidRPr="000820E9">
              <w:rPr>
                <w:rFonts w:ascii="Arial" w:hAnsi="Arial" w:cs="Arial"/>
                <w:b/>
                <w:sz w:val="14"/>
                <w:szCs w:val="14"/>
                <w:lang w:val="ru-RU"/>
              </w:rPr>
              <w:t>кскурсия по Русскому винному дому «Абрау-Дюрсо»</w:t>
            </w:r>
            <w:r>
              <w:rPr>
                <w:rFonts w:ascii="Arial" w:hAnsi="Arial" w:cs="Arial"/>
                <w:b/>
                <w:sz w:val="14"/>
                <w:szCs w:val="14"/>
                <w:lang w:val="ru-RU"/>
              </w:rPr>
              <w:t xml:space="preserve">: </w:t>
            </w:r>
            <w:r w:rsidRPr="000820E9">
              <w:rPr>
                <w:rFonts w:ascii="Arial" w:hAnsi="Arial" w:cs="Arial"/>
                <w:sz w:val="14"/>
                <w:szCs w:val="14"/>
                <w:lang w:val="ru-RU"/>
              </w:rPr>
              <w:t xml:space="preserve">посещение подвалов </w:t>
            </w:r>
            <w:r>
              <w:rPr>
                <w:rFonts w:ascii="Arial" w:hAnsi="Arial" w:cs="Arial"/>
                <w:sz w:val="14"/>
                <w:szCs w:val="14"/>
              </w:rPr>
              <w:t>XIX</w:t>
            </w:r>
            <w:r w:rsidRPr="000820E9">
              <w:rPr>
                <w:rFonts w:ascii="Arial" w:hAnsi="Arial" w:cs="Arial"/>
                <w:sz w:val="14"/>
                <w:szCs w:val="14"/>
                <w:lang w:val="ru-RU"/>
              </w:rPr>
              <w:t xml:space="preserve"> в. и современного производства, дегустация</w:t>
            </w:r>
            <w:r>
              <w:rPr>
                <w:rFonts w:ascii="Arial" w:hAnsi="Arial" w:cs="Arial"/>
                <w:sz w:val="14"/>
                <w:szCs w:val="14"/>
                <w:lang w:val="ru-RU"/>
              </w:rPr>
              <w:t xml:space="preserve"> игристых вин, «Галерея света»;</w:t>
            </w:r>
          </w:p>
          <w:p w:rsidR="00F85822" w:rsidRDefault="00F85822" w:rsidP="00F85822">
            <w:pPr>
              <w:spacing w:after="0" w:line="240" w:lineRule="auto"/>
              <w:ind w:right="34"/>
              <w:rPr>
                <w:rFonts w:ascii="Arial" w:hAnsi="Arial" w:cs="Arial"/>
                <w:b/>
                <w:sz w:val="14"/>
                <w:szCs w:val="14"/>
                <w:lang w:val="ru-RU"/>
              </w:rPr>
            </w:pPr>
            <w:r>
              <w:rPr>
                <w:rFonts w:ascii="Arial" w:hAnsi="Arial" w:cs="Arial"/>
                <w:sz w:val="14"/>
                <w:szCs w:val="14"/>
                <w:lang w:val="ru-RU"/>
              </w:rPr>
              <w:t xml:space="preserve">- </w:t>
            </w:r>
            <w:r w:rsidRPr="000820E9">
              <w:rPr>
                <w:lang w:val="ru-RU"/>
              </w:rPr>
              <w:t xml:space="preserve"> </w:t>
            </w:r>
            <w:r w:rsidRPr="000820E9">
              <w:rPr>
                <w:rFonts w:ascii="Arial" w:hAnsi="Arial" w:cs="Arial"/>
                <w:sz w:val="14"/>
                <w:szCs w:val="14"/>
                <w:lang w:val="ru-RU"/>
              </w:rPr>
              <w:t xml:space="preserve">Прогулка-экскурсия по озеру </w:t>
            </w:r>
            <w:proofErr w:type="spellStart"/>
            <w:r w:rsidRPr="000820E9">
              <w:rPr>
                <w:rFonts w:ascii="Arial" w:hAnsi="Arial" w:cs="Arial"/>
                <w:sz w:val="14"/>
                <w:szCs w:val="14"/>
                <w:lang w:val="ru-RU"/>
              </w:rPr>
              <w:t>Абрау</w:t>
            </w:r>
            <w:proofErr w:type="spellEnd"/>
            <w:r w:rsidRPr="000820E9">
              <w:rPr>
                <w:rFonts w:ascii="Arial" w:hAnsi="Arial" w:cs="Arial"/>
                <w:sz w:val="14"/>
                <w:szCs w:val="14"/>
                <w:lang w:val="ru-RU"/>
              </w:rPr>
              <w:t xml:space="preserve"> на </w:t>
            </w:r>
            <w:r w:rsidRPr="004B4600">
              <w:rPr>
                <w:rFonts w:ascii="Arial" w:hAnsi="Arial" w:cs="Arial"/>
                <w:b/>
                <w:sz w:val="14"/>
                <w:szCs w:val="14"/>
                <w:lang w:val="ru-RU"/>
              </w:rPr>
              <w:t>теплоходе «Шампань»</w:t>
            </w:r>
            <w:r>
              <w:rPr>
                <w:rFonts w:ascii="Arial" w:hAnsi="Arial" w:cs="Arial"/>
                <w:b/>
                <w:sz w:val="14"/>
                <w:szCs w:val="14"/>
                <w:lang w:val="ru-RU"/>
              </w:rPr>
              <w:t>, бокал игристого в качестве комплимента в подарок!</w:t>
            </w:r>
          </w:p>
          <w:p w:rsidR="00CF7DAB" w:rsidRPr="00CF7DAB" w:rsidRDefault="00F85822" w:rsidP="00F85822">
            <w:pPr>
              <w:spacing w:after="0" w:line="240" w:lineRule="auto"/>
              <w:ind w:right="34"/>
              <w:rPr>
                <w:rFonts w:ascii="Arial" w:hAnsi="Arial" w:cs="Arial"/>
                <w:sz w:val="14"/>
                <w:szCs w:val="14"/>
                <w:lang w:val="ru-RU"/>
              </w:rPr>
            </w:pPr>
            <w:r>
              <w:rPr>
                <w:rFonts w:ascii="Arial" w:hAnsi="Arial" w:cs="Arial"/>
                <w:b/>
                <w:sz w:val="14"/>
                <w:szCs w:val="14"/>
                <w:lang w:val="ru-RU"/>
              </w:rPr>
              <w:t xml:space="preserve">- отдых на море в </w:t>
            </w:r>
            <w:proofErr w:type="spellStart"/>
            <w:r>
              <w:rPr>
                <w:rFonts w:ascii="Arial" w:hAnsi="Arial" w:cs="Arial"/>
                <w:b/>
                <w:sz w:val="14"/>
                <w:szCs w:val="14"/>
                <w:lang w:val="ru-RU"/>
              </w:rPr>
              <w:t>п</w:t>
            </w:r>
            <w:proofErr w:type="gramStart"/>
            <w:r>
              <w:rPr>
                <w:rFonts w:ascii="Arial" w:hAnsi="Arial" w:cs="Arial"/>
                <w:b/>
                <w:sz w:val="14"/>
                <w:szCs w:val="14"/>
                <w:lang w:val="ru-RU"/>
              </w:rPr>
              <w:t>.Д</w:t>
            </w:r>
            <w:proofErr w:type="gramEnd"/>
            <w:r>
              <w:rPr>
                <w:rFonts w:ascii="Arial" w:hAnsi="Arial" w:cs="Arial"/>
                <w:b/>
                <w:sz w:val="14"/>
                <w:szCs w:val="14"/>
                <w:lang w:val="ru-RU"/>
              </w:rPr>
              <w:t>юрсо</w:t>
            </w:r>
            <w:proofErr w:type="spellEnd"/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:rsidR="007D0CA2" w:rsidRPr="00C91C92" w:rsidRDefault="00F85822" w:rsidP="00DB4940">
            <w:pPr>
              <w:tabs>
                <w:tab w:val="left" w:pos="3648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b/>
                <w:color w:val="C00000"/>
                <w:lang w:val="ru-RU"/>
              </w:rPr>
              <w:t>1 800</w:t>
            </w:r>
          </w:p>
        </w:tc>
      </w:tr>
      <w:tr w:rsidR="00752FB6" w:rsidRPr="00C41A64" w:rsidTr="00D0574A">
        <w:trPr>
          <w:trHeight w:val="1561"/>
        </w:trPr>
        <w:tc>
          <w:tcPr>
            <w:tcW w:w="1384" w:type="dxa"/>
            <w:shd w:val="clear" w:color="auto" w:fill="FDE9D9" w:themeFill="accent6" w:themeFillTint="33"/>
            <w:vAlign w:val="center"/>
          </w:tcPr>
          <w:p w:rsidR="00752FB6" w:rsidRDefault="00752FB6" w:rsidP="00752FB6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 xml:space="preserve">27 - 28 августа </w:t>
            </w:r>
          </w:p>
          <w:p w:rsidR="00752FB6" w:rsidRPr="00E9287D" w:rsidRDefault="00752FB6" w:rsidP="00752FB6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(</w:t>
            </w:r>
            <w:proofErr w:type="spellStart"/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сб</w:t>
            </w:r>
            <w:proofErr w:type="spellEnd"/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 xml:space="preserve"> </w:t>
            </w:r>
            <w:proofErr w:type="gramStart"/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-</w:t>
            </w:r>
            <w:proofErr w:type="spellStart"/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в</w:t>
            </w:r>
            <w:proofErr w:type="gramEnd"/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с</w:t>
            </w:r>
            <w:proofErr w:type="spellEnd"/>
            <w:r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  <w:t>)</w:t>
            </w:r>
          </w:p>
          <w:p w:rsidR="00752FB6" w:rsidRDefault="00752FB6" w:rsidP="00752FB6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</w:pPr>
            <w:r>
              <w:rPr>
                <w:rFonts w:ascii="Arial" w:hAnsi="Arial" w:cs="Arial"/>
                <w:color w:val="C00000"/>
                <w:sz w:val="16"/>
                <w:szCs w:val="16"/>
                <w:lang w:val="ru-RU"/>
              </w:rPr>
              <w:t>2 дня / 1 ночь</w:t>
            </w:r>
          </w:p>
          <w:p w:rsidR="00752FB6" w:rsidRDefault="00752FB6" w:rsidP="00370DCA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color w:val="002060"/>
                <w:sz w:val="16"/>
                <w:szCs w:val="16"/>
                <w:lang w:val="ru-RU"/>
              </w:rPr>
            </w:pPr>
            <w:r w:rsidRPr="00D74022"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 xml:space="preserve">Выезд </w:t>
            </w:r>
            <w:r w:rsidR="00370DCA"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 xml:space="preserve">накануне </w:t>
            </w:r>
            <w:r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 xml:space="preserve">в </w:t>
            </w:r>
            <w:r w:rsidR="00370DCA"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>24</w:t>
            </w:r>
            <w:r>
              <w:rPr>
                <w:rFonts w:ascii="Arial" w:hAnsi="Arial" w:cs="Arial"/>
                <w:i/>
                <w:color w:val="002060"/>
                <w:sz w:val="16"/>
                <w:szCs w:val="16"/>
                <w:lang w:val="ru-RU"/>
              </w:rPr>
              <w:t>:00</w:t>
            </w:r>
          </w:p>
        </w:tc>
        <w:tc>
          <w:tcPr>
            <w:tcW w:w="5387" w:type="dxa"/>
            <w:shd w:val="clear" w:color="auto" w:fill="FFFFFF" w:themeFill="background1"/>
            <w:vAlign w:val="center"/>
          </w:tcPr>
          <w:p w:rsidR="00752FB6" w:rsidRPr="0050750E" w:rsidRDefault="00752FB6" w:rsidP="00752FB6">
            <w:pPr>
              <w:spacing w:after="0" w:line="240" w:lineRule="auto"/>
              <w:ind w:right="34"/>
              <w:jc w:val="center"/>
              <w:rPr>
                <w:rFonts w:ascii="Arial" w:hAnsi="Arial" w:cs="Arial"/>
                <w:b/>
                <w:i/>
                <w:color w:val="FF0000"/>
                <w:sz w:val="16"/>
                <w:szCs w:val="16"/>
                <w:u w:val="single"/>
                <w:lang w:val="ru-RU"/>
              </w:rPr>
            </w:pPr>
            <w:r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  <w:t>ДОМБАЙ</w:t>
            </w:r>
          </w:p>
          <w:p w:rsidR="00752FB6" w:rsidRPr="0050750E" w:rsidRDefault="00752FB6" w:rsidP="00752FB6">
            <w:pPr>
              <w:tabs>
                <w:tab w:val="left" w:pos="224"/>
                <w:tab w:val="left" w:pos="3648"/>
              </w:tabs>
              <w:spacing w:after="0" w:line="240" w:lineRule="auto"/>
              <w:jc w:val="both"/>
              <w:rPr>
                <w:rFonts w:ascii="Arial" w:hAnsi="Arial" w:cs="Arial"/>
                <w:b/>
                <w:i/>
                <w:sz w:val="14"/>
                <w:szCs w:val="14"/>
                <w:lang w:val="ru-RU"/>
              </w:rPr>
            </w:pPr>
          </w:p>
          <w:p w:rsidR="003D1970" w:rsidRPr="000C1568" w:rsidRDefault="00752FB6" w:rsidP="003D1970">
            <w:pPr>
              <w:spacing w:after="0" w:line="240" w:lineRule="auto"/>
              <w:ind w:right="34"/>
              <w:rPr>
                <w:rFonts w:ascii="Arial" w:hAnsi="Arial" w:cs="Arial"/>
                <w:sz w:val="14"/>
                <w:szCs w:val="14"/>
                <w:lang w:val="ru-RU"/>
              </w:rPr>
            </w:pPr>
            <w:r w:rsidRPr="000C1568">
              <w:rPr>
                <w:rFonts w:ascii="Arial" w:hAnsi="Arial" w:cs="Arial"/>
                <w:b/>
                <w:i/>
                <w:sz w:val="14"/>
                <w:szCs w:val="14"/>
                <w:lang w:val="ru-RU"/>
              </w:rPr>
              <w:t xml:space="preserve">- </w:t>
            </w:r>
            <w:r w:rsidR="003D1970" w:rsidRPr="000C1568">
              <w:rPr>
                <w:rFonts w:ascii="Arial" w:hAnsi="Arial" w:cs="Arial"/>
                <w:b/>
                <w:i/>
                <w:sz w:val="14"/>
                <w:szCs w:val="14"/>
                <w:lang w:val="ru-RU"/>
              </w:rPr>
              <w:t xml:space="preserve">экскурсия на внедорожниках: </w:t>
            </w:r>
            <w:r w:rsidR="00A3345E" w:rsidRPr="000C1568">
              <w:rPr>
                <w:rFonts w:ascii="Arial" w:hAnsi="Arial" w:cs="Arial"/>
                <w:b/>
                <w:i/>
                <w:sz w:val="14"/>
                <w:szCs w:val="14"/>
                <w:lang w:val="ru-RU"/>
              </w:rPr>
              <w:t>Аланские храмы Х века</w:t>
            </w:r>
            <w:r w:rsidR="003D1970" w:rsidRPr="000C1568">
              <w:rPr>
                <w:rFonts w:ascii="Arial" w:hAnsi="Arial" w:cs="Arial"/>
                <w:b/>
                <w:i/>
                <w:sz w:val="14"/>
                <w:szCs w:val="14"/>
                <w:lang w:val="ru-RU"/>
              </w:rPr>
              <w:t xml:space="preserve"> -</w:t>
            </w:r>
            <w:r w:rsidR="00A3345E" w:rsidRPr="000C1568">
              <w:rPr>
                <w:rFonts w:ascii="Arial" w:hAnsi="Arial" w:cs="Arial"/>
                <w:b/>
                <w:i/>
                <w:sz w:val="14"/>
                <w:szCs w:val="14"/>
                <w:lang w:val="ru-RU"/>
              </w:rPr>
              <w:t xml:space="preserve"> </w:t>
            </w:r>
            <w:proofErr w:type="spellStart"/>
            <w:r w:rsidR="00A3345E" w:rsidRPr="000C1568">
              <w:rPr>
                <w:rFonts w:ascii="Arial" w:hAnsi="Arial" w:cs="Arial"/>
                <w:b/>
                <w:i/>
                <w:sz w:val="14"/>
                <w:szCs w:val="14"/>
                <w:lang w:val="ru-RU"/>
              </w:rPr>
              <w:t>Шоанинский</w:t>
            </w:r>
            <w:proofErr w:type="spellEnd"/>
            <w:r w:rsidR="00A3345E" w:rsidRPr="000C1568">
              <w:rPr>
                <w:rFonts w:ascii="Arial" w:hAnsi="Arial" w:cs="Arial"/>
                <w:b/>
                <w:i/>
                <w:sz w:val="14"/>
                <w:szCs w:val="14"/>
                <w:lang w:val="ru-RU"/>
              </w:rPr>
              <w:t xml:space="preserve"> и </w:t>
            </w:r>
            <w:proofErr w:type="spellStart"/>
            <w:r w:rsidR="00A3345E" w:rsidRPr="000C1568">
              <w:rPr>
                <w:rFonts w:ascii="Arial" w:hAnsi="Arial" w:cs="Arial"/>
                <w:b/>
                <w:i/>
                <w:sz w:val="14"/>
                <w:szCs w:val="14"/>
                <w:lang w:val="ru-RU"/>
              </w:rPr>
              <w:t>Сентинский</w:t>
            </w:r>
            <w:proofErr w:type="spellEnd"/>
            <w:r w:rsidRPr="000C1568">
              <w:rPr>
                <w:rFonts w:ascii="Arial" w:hAnsi="Arial" w:cs="Arial"/>
                <w:b/>
                <w:i/>
                <w:sz w:val="14"/>
                <w:szCs w:val="14"/>
                <w:lang w:val="ru-RU"/>
              </w:rPr>
              <w:t xml:space="preserve">, </w:t>
            </w:r>
            <w:r w:rsidRPr="000C1568">
              <w:rPr>
                <w:rFonts w:ascii="Arial" w:hAnsi="Arial" w:cs="Arial"/>
                <w:sz w:val="14"/>
                <w:szCs w:val="14"/>
                <w:lang w:val="ru-RU"/>
              </w:rPr>
              <w:t xml:space="preserve"> </w:t>
            </w:r>
            <w:proofErr w:type="spellStart"/>
            <w:r w:rsidR="0074778A" w:rsidRPr="000C1568">
              <w:rPr>
                <w:rFonts w:ascii="Arial" w:hAnsi="Arial" w:cs="Arial"/>
                <w:sz w:val="14"/>
                <w:szCs w:val="14"/>
                <w:lang w:val="ru-RU"/>
              </w:rPr>
              <w:t>Туманлы-Кёль</w:t>
            </w:r>
            <w:proofErr w:type="spellEnd"/>
            <w:r w:rsidR="0074778A" w:rsidRPr="000C1568">
              <w:rPr>
                <w:rFonts w:ascii="Arial" w:hAnsi="Arial" w:cs="Arial"/>
                <w:sz w:val="14"/>
                <w:szCs w:val="14"/>
                <w:lang w:val="ru-RU"/>
              </w:rPr>
              <w:t xml:space="preserve"> </w:t>
            </w:r>
            <w:r w:rsidRPr="000C1568">
              <w:rPr>
                <w:rFonts w:ascii="Arial" w:hAnsi="Arial" w:cs="Arial"/>
                <w:sz w:val="14"/>
                <w:szCs w:val="14"/>
                <w:lang w:val="ru-RU"/>
              </w:rPr>
              <w:t xml:space="preserve"> - </w:t>
            </w:r>
            <w:r w:rsidRPr="000C1568">
              <w:rPr>
                <w:sz w:val="14"/>
                <w:szCs w:val="14"/>
                <w:lang w:val="ru-RU"/>
              </w:rPr>
              <w:t xml:space="preserve"> </w:t>
            </w:r>
            <w:r w:rsidRPr="000C1568">
              <w:rPr>
                <w:rFonts w:ascii="Arial" w:hAnsi="Arial" w:cs="Arial"/>
                <w:sz w:val="14"/>
                <w:szCs w:val="14"/>
                <w:lang w:val="ru-RU"/>
              </w:rPr>
              <w:t xml:space="preserve">самое теплое высокогорное озеро Тебердинского заповедника, </w:t>
            </w:r>
            <w:r w:rsidR="003D1970" w:rsidRPr="000C1568">
              <w:rPr>
                <w:rFonts w:ascii="Arial" w:hAnsi="Arial" w:cs="Arial"/>
                <w:sz w:val="14"/>
                <w:szCs w:val="14"/>
                <w:lang w:val="ru-RU"/>
              </w:rPr>
              <w:t>пикник у озера (в стоимости);</w:t>
            </w:r>
          </w:p>
          <w:p w:rsidR="00752FB6" w:rsidRDefault="00370DCA" w:rsidP="003D1970">
            <w:pPr>
              <w:spacing w:after="0" w:line="240" w:lineRule="auto"/>
              <w:ind w:right="34"/>
              <w:rPr>
                <w:rFonts w:ascii="Arial" w:hAnsi="Arial" w:cs="Arial"/>
                <w:b/>
                <w:i/>
                <w:color w:val="002060"/>
                <w:sz w:val="16"/>
                <w:szCs w:val="16"/>
                <w:u w:val="single"/>
                <w:lang w:val="ru-RU"/>
              </w:rPr>
            </w:pPr>
            <w:r w:rsidRPr="000C1568">
              <w:rPr>
                <w:rFonts w:ascii="Arial" w:hAnsi="Arial" w:cs="Arial"/>
                <w:sz w:val="14"/>
                <w:szCs w:val="14"/>
                <w:lang w:val="ru-RU"/>
              </w:rPr>
              <w:t xml:space="preserve"> </w:t>
            </w:r>
            <w:r w:rsidR="00752FB6" w:rsidRPr="000C1568">
              <w:rPr>
                <w:rFonts w:ascii="Arial" w:hAnsi="Arial" w:cs="Arial"/>
                <w:i/>
                <w:sz w:val="14"/>
                <w:szCs w:val="14"/>
                <w:lang w:val="ru-RU"/>
              </w:rPr>
              <w:t>подъем на канатной дороге на склоны горы Мусса-</w:t>
            </w:r>
            <w:proofErr w:type="spellStart"/>
            <w:r w:rsidR="00752FB6" w:rsidRPr="000C1568">
              <w:rPr>
                <w:rFonts w:ascii="Arial" w:hAnsi="Arial" w:cs="Arial"/>
                <w:i/>
                <w:sz w:val="14"/>
                <w:szCs w:val="14"/>
                <w:lang w:val="ru-RU"/>
              </w:rPr>
              <w:t>Ачитара</w:t>
            </w:r>
            <w:proofErr w:type="spellEnd"/>
            <w:r w:rsidR="00752FB6" w:rsidRPr="000C1568">
              <w:rPr>
                <w:rFonts w:ascii="Arial" w:hAnsi="Arial" w:cs="Arial"/>
                <w:i/>
                <w:sz w:val="14"/>
                <w:szCs w:val="14"/>
                <w:lang w:val="ru-RU"/>
              </w:rPr>
              <w:t>.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:rsidR="00752FB6" w:rsidRDefault="00370DCA" w:rsidP="00DB4940">
            <w:pPr>
              <w:tabs>
                <w:tab w:val="left" w:pos="3648"/>
              </w:tabs>
              <w:spacing w:after="0" w:line="240" w:lineRule="auto"/>
              <w:jc w:val="center"/>
              <w:rPr>
                <w:rFonts w:ascii="Arial" w:hAnsi="Arial" w:cs="Arial"/>
                <w:b/>
                <w:color w:val="C00000"/>
                <w:lang w:val="ru-RU"/>
              </w:rPr>
            </w:pPr>
            <w:r>
              <w:rPr>
                <w:rFonts w:ascii="Arial" w:hAnsi="Arial" w:cs="Arial"/>
                <w:b/>
                <w:color w:val="C00000"/>
                <w:lang w:val="ru-RU"/>
              </w:rPr>
              <w:t>7 800</w:t>
            </w:r>
          </w:p>
        </w:tc>
      </w:tr>
    </w:tbl>
    <w:p w:rsidR="0026591B" w:rsidRDefault="0026591B" w:rsidP="0026591B">
      <w:pPr>
        <w:rPr>
          <w:noProof/>
          <w:lang w:val="ru-RU" w:eastAsia="ru-RU"/>
        </w:rPr>
      </w:pPr>
    </w:p>
    <w:p w:rsidR="00911200" w:rsidRDefault="00F90052" w:rsidP="0026591B">
      <w:pPr>
        <w:rPr>
          <w:noProof/>
          <w:lang w:val="ru-RU" w:eastAsia="ru-RU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21.4pt;margin-top:18.75pt;width:358.5pt;height:687.7pt;z-index:-251655680;mso-position-horizontal-relative:text;mso-position-vertical-relative:text;mso-width-relative:page;mso-height-relative:page">
            <v:imagedata r:id="rId10" o:title="IMG_1962" cropright="44212f"/>
          </v:shape>
        </w:pict>
      </w:r>
    </w:p>
    <w:bookmarkStart w:id="0" w:name="_GoBack"/>
    <w:bookmarkEnd w:id="0"/>
    <w:p w:rsidR="00DB4940" w:rsidRPr="0026591B" w:rsidRDefault="009F4490" w:rsidP="0026591B">
      <w:pPr>
        <w:rPr>
          <w:lang w:val="ru-RU"/>
        </w:rPr>
      </w:pPr>
      <w:r w:rsidRPr="00370BBF">
        <w:rPr>
          <w:noProof/>
          <w:lang w:val="ru-RU" w:eastAsia="ru-RU"/>
        </w:rPr>
        <mc:AlternateContent>
          <mc:Choice Requires="wps">
            <w:drawing>
              <wp:anchor distT="36576" distB="36576" distL="36576" distR="36576" simplePos="0" relativeHeight="251659776" behindDoc="0" locked="0" layoutInCell="1" allowOverlap="1" wp14:anchorId="421DB690" wp14:editId="08F18FC0">
                <wp:simplePos x="0" y="0"/>
                <wp:positionH relativeFrom="page">
                  <wp:posOffset>480060</wp:posOffset>
                </wp:positionH>
                <wp:positionV relativeFrom="page">
                  <wp:posOffset>1557020</wp:posOffset>
                </wp:positionV>
                <wp:extent cx="1820545" cy="421005"/>
                <wp:effectExtent l="0" t="0" r="8255" b="0"/>
                <wp:wrapNone/>
                <wp:docPr id="11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1820545" cy="421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8C1EF0" w:rsidRPr="006B3337" w:rsidRDefault="008C1EF0" w:rsidP="006B333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5F497A" w:themeColor="accent4" w:themeShade="BF"/>
                                <w:sz w:val="40"/>
                                <w:szCs w:val="18"/>
                                <w:lang w:val="ru-RU"/>
                              </w:rPr>
                            </w:pPr>
                            <w:r w:rsidRPr="008C1EF0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18"/>
                                <w:lang w:val="ru-RU"/>
                              </w:rPr>
                              <w:t>АВГУСТ</w:t>
                            </w:r>
                            <w:r w:rsidRPr="006B3337">
                              <w:rPr>
                                <w:rFonts w:ascii="Arial" w:hAnsi="Arial" w:cs="Arial"/>
                                <w:b/>
                                <w:color w:val="5F497A" w:themeColor="accent4" w:themeShade="BF"/>
                                <w:sz w:val="40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Pr="008C1EF0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18"/>
                                <w:lang w:val="ru-RU"/>
                              </w:rPr>
                              <w:t>2022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27" type="#_x0000_t202" style="position:absolute;margin-left:37.8pt;margin-top:122.6pt;width:143.35pt;height:33.15pt;z-index:251722752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" filled="f" stroked="f">
                <o:lock v:ext="edit" shapetype="t"/>
                <v:textbox inset="2.85pt,2.85pt,2.85pt,2.85pt">
                  <w:txbxContent>
                    <w:p w:rsidR="008C1EF0" w:rsidRPr="006B3337" w:rsidRDefault="008C1EF0" w:rsidP="006B3337">
                      <w:pPr>
                        <w:jc w:val="center"/>
                        <w:rPr>
                          <w:rFonts w:ascii="Arial" w:hAnsi="Arial" w:cs="Arial"/>
                          <w:b/>
                          <w:color w:val="5F497A" w:themeColor="accent4" w:themeShade="BF"/>
                          <w:sz w:val="40"/>
                          <w:szCs w:val="18"/>
                          <w:lang w:val="ru-RU"/>
                        </w:rPr>
                      </w:pPr>
                      <w:r w:rsidRPr="008C1EF0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18"/>
                          <w:lang w:val="ru-RU"/>
                        </w:rPr>
                        <w:t>АВГУСТ</w:t>
                      </w:r>
                      <w:r w:rsidRPr="006B3337">
                        <w:rPr>
                          <w:rFonts w:ascii="Arial" w:hAnsi="Arial" w:cs="Arial"/>
                          <w:b/>
                          <w:color w:val="5F497A" w:themeColor="accent4" w:themeShade="BF"/>
                          <w:sz w:val="40"/>
                          <w:szCs w:val="18"/>
                          <w:lang w:val="ru-RU"/>
                        </w:rPr>
                        <w:t xml:space="preserve"> </w:t>
                      </w:r>
                      <w:r w:rsidRPr="008C1EF0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18"/>
                          <w:lang w:val="ru-RU"/>
                        </w:rPr>
                        <w:t>2022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C1EF0">
        <w:rPr>
          <w:noProof/>
          <w:lang w:val="ru-RU" w:eastAsia="ru-RU"/>
        </w:rPr>
        <mc:AlternateContent>
          <mc:Choice Requires="wps">
            <w:drawing>
              <wp:anchor distT="36576" distB="36576" distL="36576" distR="36576" simplePos="0" relativeHeight="251658752" behindDoc="0" locked="0" layoutInCell="1" allowOverlap="1" wp14:anchorId="20712DCE" wp14:editId="30F6FDBF">
                <wp:simplePos x="0" y="0"/>
                <wp:positionH relativeFrom="page">
                  <wp:posOffset>475615</wp:posOffset>
                </wp:positionH>
                <wp:positionV relativeFrom="page">
                  <wp:posOffset>6330950</wp:posOffset>
                </wp:positionV>
                <wp:extent cx="1741170" cy="1772920"/>
                <wp:effectExtent l="0" t="0" r="0" b="0"/>
                <wp:wrapNone/>
                <wp:docPr id="10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1741170" cy="1772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8C1EF0" w:rsidRPr="009F4490" w:rsidRDefault="008C1EF0" w:rsidP="00DB4940">
                            <w:pPr>
                              <w:pStyle w:val="a3"/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9F4490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  <w:t xml:space="preserve">В стоимость тура включено: </w:t>
                            </w:r>
                          </w:p>
                          <w:p w:rsidR="008C1EF0" w:rsidRPr="009F4490" w:rsidRDefault="008C1EF0" w:rsidP="00DB4940">
                            <w:pPr>
                              <w:pStyle w:val="a3"/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9F4490"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  <w:t xml:space="preserve">- транспортное обслуживание </w:t>
                            </w:r>
                          </w:p>
                          <w:p w:rsidR="008C1EF0" w:rsidRPr="009F4490" w:rsidRDefault="008C1EF0" w:rsidP="00DB4940">
                            <w:pPr>
                              <w:pStyle w:val="a3"/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9F4490"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  <w:t>- проживание по программе</w:t>
                            </w:r>
                          </w:p>
                          <w:p w:rsidR="008C1EF0" w:rsidRPr="009F4490" w:rsidRDefault="008C1EF0" w:rsidP="00DB4940">
                            <w:pPr>
                              <w:pStyle w:val="a3"/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9F4490"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  <w:t>- питание по программе</w:t>
                            </w:r>
                          </w:p>
                          <w:p w:rsidR="008C1EF0" w:rsidRPr="009F4490" w:rsidRDefault="008C1EF0" w:rsidP="00DB4940">
                            <w:pPr>
                              <w:pStyle w:val="a3"/>
                              <w:spacing w:after="0" w:line="24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9F4490"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  <w:t>- услуги гида-экскурсовода/ сопровождение</w:t>
                            </w:r>
                          </w:p>
                          <w:p w:rsidR="008C1EF0" w:rsidRPr="009F4490" w:rsidRDefault="008C1EF0" w:rsidP="00DB4940">
                            <w:pPr>
                              <w:pStyle w:val="a3"/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9F4490"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  <w:t>- страховка от несчастного случая</w:t>
                            </w:r>
                          </w:p>
                          <w:p w:rsidR="008C1EF0" w:rsidRPr="009F4490" w:rsidRDefault="008C1EF0" w:rsidP="00DB4940">
                            <w:pPr>
                              <w:pStyle w:val="a3"/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8C1EF0" w:rsidRPr="009F4490" w:rsidRDefault="008C1EF0" w:rsidP="006B3337">
                            <w:pPr>
                              <w:pStyle w:val="a3"/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9F4490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  <w:t xml:space="preserve">Оплачивается дополнительно: </w:t>
                            </w:r>
                          </w:p>
                          <w:p w:rsidR="008C1EF0" w:rsidRPr="009F4490" w:rsidRDefault="008C1EF0" w:rsidP="006B3337">
                            <w:pPr>
                              <w:pStyle w:val="a3"/>
                              <w:spacing w:after="0" w:line="24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9F4490"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  <w:t>- входные билеты на экскурсионные объекты</w:t>
                            </w:r>
                          </w:p>
                          <w:p w:rsidR="008C1EF0" w:rsidRPr="009F4490" w:rsidRDefault="008C1EF0" w:rsidP="006B3337">
                            <w:pPr>
                              <w:pStyle w:val="a3"/>
                              <w:spacing w:after="0" w:line="24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9F4490"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  <w:t>- экологические сборы</w:t>
                            </w:r>
                          </w:p>
                          <w:p w:rsidR="008C1EF0" w:rsidRPr="009F4490" w:rsidRDefault="008C1EF0" w:rsidP="006B3337">
                            <w:pPr>
                              <w:pStyle w:val="a3"/>
                              <w:spacing w:after="0" w:line="24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9F4490"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  <w:t>- подъемники и другие доп. услуги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4" o:spid="_x0000_s1028" type="#_x0000_t202" style="position:absolute;margin-left:37.45pt;margin-top:498.5pt;width:137.1pt;height:139.6pt;z-index:251720704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" filled="f" stroked="f">
                <o:lock v:ext="edit" shapetype="t"/>
                <v:textbox inset="2.85pt,2.85pt,2.85pt,2.85pt">
                  <w:txbxContent>
                    <w:p w:rsidR="008C1EF0" w:rsidRPr="009F4490" w:rsidRDefault="008C1EF0" w:rsidP="00DB4940">
                      <w:pPr>
                        <w:pStyle w:val="a3"/>
                        <w:spacing w:after="0" w:line="240" w:lineRule="auto"/>
                        <w:jc w:val="both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  <w:lang w:val="ru-RU"/>
                        </w:rPr>
                      </w:pPr>
                      <w:r w:rsidRPr="009F4490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  <w:lang w:val="ru-RU"/>
                        </w:rPr>
                        <w:t xml:space="preserve">В стоимость тура включено: </w:t>
                      </w:r>
                    </w:p>
                    <w:p w:rsidR="008C1EF0" w:rsidRPr="009F4490" w:rsidRDefault="008C1EF0" w:rsidP="00DB4940">
                      <w:pPr>
                        <w:pStyle w:val="a3"/>
                        <w:spacing w:after="0" w:line="240" w:lineRule="auto"/>
                        <w:jc w:val="both"/>
                        <w:rPr>
                          <w:rFonts w:ascii="Arial" w:hAnsi="Arial" w:cs="Arial"/>
                          <w:color w:val="FFFFFF" w:themeColor="background1"/>
                          <w:sz w:val="16"/>
                          <w:szCs w:val="16"/>
                          <w:lang w:val="ru-RU"/>
                        </w:rPr>
                      </w:pPr>
                      <w:r w:rsidRPr="009F4490">
                        <w:rPr>
                          <w:rFonts w:ascii="Arial" w:hAnsi="Arial" w:cs="Arial"/>
                          <w:color w:val="FFFFFF" w:themeColor="background1"/>
                          <w:sz w:val="16"/>
                          <w:szCs w:val="16"/>
                          <w:lang w:val="ru-RU"/>
                        </w:rPr>
                        <w:t xml:space="preserve">- транспортное обслуживание </w:t>
                      </w:r>
                    </w:p>
                    <w:p w:rsidR="008C1EF0" w:rsidRPr="009F4490" w:rsidRDefault="008C1EF0" w:rsidP="00DB4940">
                      <w:pPr>
                        <w:pStyle w:val="a3"/>
                        <w:spacing w:after="0" w:line="240" w:lineRule="auto"/>
                        <w:jc w:val="both"/>
                        <w:rPr>
                          <w:rFonts w:ascii="Arial" w:hAnsi="Arial" w:cs="Arial"/>
                          <w:color w:val="FFFFFF" w:themeColor="background1"/>
                          <w:sz w:val="16"/>
                          <w:szCs w:val="16"/>
                          <w:lang w:val="ru-RU"/>
                        </w:rPr>
                      </w:pPr>
                      <w:r w:rsidRPr="009F4490">
                        <w:rPr>
                          <w:rFonts w:ascii="Arial" w:hAnsi="Arial" w:cs="Arial"/>
                          <w:color w:val="FFFFFF" w:themeColor="background1"/>
                          <w:sz w:val="16"/>
                          <w:szCs w:val="16"/>
                          <w:lang w:val="ru-RU"/>
                        </w:rPr>
                        <w:t>- проживание по программе</w:t>
                      </w:r>
                    </w:p>
                    <w:p w:rsidR="008C1EF0" w:rsidRPr="009F4490" w:rsidRDefault="008C1EF0" w:rsidP="00DB4940">
                      <w:pPr>
                        <w:pStyle w:val="a3"/>
                        <w:spacing w:after="0" w:line="240" w:lineRule="auto"/>
                        <w:jc w:val="both"/>
                        <w:rPr>
                          <w:rFonts w:ascii="Arial" w:hAnsi="Arial" w:cs="Arial"/>
                          <w:color w:val="FFFFFF" w:themeColor="background1"/>
                          <w:sz w:val="16"/>
                          <w:szCs w:val="16"/>
                          <w:lang w:val="ru-RU"/>
                        </w:rPr>
                      </w:pPr>
                      <w:r w:rsidRPr="009F4490">
                        <w:rPr>
                          <w:rFonts w:ascii="Arial" w:hAnsi="Arial" w:cs="Arial"/>
                          <w:color w:val="FFFFFF" w:themeColor="background1"/>
                          <w:sz w:val="16"/>
                          <w:szCs w:val="16"/>
                          <w:lang w:val="ru-RU"/>
                        </w:rPr>
                        <w:t>- питание по программе</w:t>
                      </w:r>
                    </w:p>
                    <w:p w:rsidR="008C1EF0" w:rsidRPr="009F4490" w:rsidRDefault="008C1EF0" w:rsidP="00DB4940">
                      <w:pPr>
                        <w:pStyle w:val="a3"/>
                        <w:spacing w:after="0" w:line="240" w:lineRule="auto"/>
                        <w:rPr>
                          <w:rFonts w:ascii="Arial" w:hAnsi="Arial" w:cs="Arial"/>
                          <w:color w:val="FFFFFF" w:themeColor="background1"/>
                          <w:sz w:val="16"/>
                          <w:szCs w:val="16"/>
                          <w:lang w:val="ru-RU"/>
                        </w:rPr>
                      </w:pPr>
                      <w:r w:rsidRPr="009F4490">
                        <w:rPr>
                          <w:rFonts w:ascii="Arial" w:hAnsi="Arial" w:cs="Arial"/>
                          <w:color w:val="FFFFFF" w:themeColor="background1"/>
                          <w:sz w:val="16"/>
                          <w:szCs w:val="16"/>
                          <w:lang w:val="ru-RU"/>
                        </w:rPr>
                        <w:t>- услуги гида-экскурсовода/ сопровождение</w:t>
                      </w:r>
                    </w:p>
                    <w:p w:rsidR="008C1EF0" w:rsidRPr="009F4490" w:rsidRDefault="008C1EF0" w:rsidP="00DB4940">
                      <w:pPr>
                        <w:pStyle w:val="a3"/>
                        <w:spacing w:after="0" w:line="240" w:lineRule="auto"/>
                        <w:jc w:val="both"/>
                        <w:rPr>
                          <w:rFonts w:ascii="Arial" w:hAnsi="Arial" w:cs="Arial"/>
                          <w:color w:val="FFFFFF" w:themeColor="background1"/>
                          <w:sz w:val="16"/>
                          <w:szCs w:val="16"/>
                          <w:lang w:val="ru-RU"/>
                        </w:rPr>
                      </w:pPr>
                      <w:r w:rsidRPr="009F4490">
                        <w:rPr>
                          <w:rFonts w:ascii="Arial" w:hAnsi="Arial" w:cs="Arial"/>
                          <w:color w:val="FFFFFF" w:themeColor="background1"/>
                          <w:sz w:val="16"/>
                          <w:szCs w:val="16"/>
                          <w:lang w:val="ru-RU"/>
                        </w:rPr>
                        <w:t>- страховка от несчастного случая</w:t>
                      </w:r>
                    </w:p>
                    <w:p w:rsidR="008C1EF0" w:rsidRPr="009F4490" w:rsidRDefault="008C1EF0" w:rsidP="00DB4940">
                      <w:pPr>
                        <w:pStyle w:val="a3"/>
                        <w:spacing w:after="0" w:line="240" w:lineRule="auto"/>
                        <w:jc w:val="both"/>
                        <w:rPr>
                          <w:rFonts w:ascii="Arial" w:hAnsi="Arial" w:cs="Arial"/>
                          <w:color w:val="FFFFFF" w:themeColor="background1"/>
                          <w:sz w:val="16"/>
                          <w:szCs w:val="16"/>
                          <w:lang w:val="ru-RU"/>
                        </w:rPr>
                      </w:pPr>
                    </w:p>
                    <w:p w:rsidR="008C1EF0" w:rsidRPr="009F4490" w:rsidRDefault="008C1EF0" w:rsidP="006B3337">
                      <w:pPr>
                        <w:pStyle w:val="a3"/>
                        <w:spacing w:after="0" w:line="240" w:lineRule="auto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  <w:lang w:val="ru-RU"/>
                        </w:rPr>
                      </w:pPr>
                      <w:r w:rsidRPr="009F4490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  <w:lang w:val="ru-RU"/>
                        </w:rPr>
                        <w:t xml:space="preserve">Оплачивается дополнительно: </w:t>
                      </w:r>
                    </w:p>
                    <w:p w:rsidR="008C1EF0" w:rsidRPr="009F4490" w:rsidRDefault="008C1EF0" w:rsidP="006B3337">
                      <w:pPr>
                        <w:pStyle w:val="a3"/>
                        <w:spacing w:after="0" w:line="240" w:lineRule="auto"/>
                        <w:rPr>
                          <w:rFonts w:ascii="Arial" w:hAnsi="Arial" w:cs="Arial"/>
                          <w:color w:val="FFFFFF" w:themeColor="background1"/>
                          <w:sz w:val="16"/>
                          <w:szCs w:val="16"/>
                          <w:lang w:val="ru-RU"/>
                        </w:rPr>
                      </w:pPr>
                      <w:r w:rsidRPr="009F4490">
                        <w:rPr>
                          <w:rFonts w:ascii="Arial" w:hAnsi="Arial" w:cs="Arial"/>
                          <w:color w:val="FFFFFF" w:themeColor="background1"/>
                          <w:sz w:val="16"/>
                          <w:szCs w:val="16"/>
                          <w:lang w:val="ru-RU"/>
                        </w:rPr>
                        <w:t>- входные билеты на экскурсионные объекты</w:t>
                      </w:r>
                    </w:p>
                    <w:p w:rsidR="008C1EF0" w:rsidRPr="009F4490" w:rsidRDefault="008C1EF0" w:rsidP="006B3337">
                      <w:pPr>
                        <w:pStyle w:val="a3"/>
                        <w:spacing w:after="0" w:line="240" w:lineRule="auto"/>
                        <w:rPr>
                          <w:rFonts w:ascii="Arial" w:hAnsi="Arial" w:cs="Arial"/>
                          <w:color w:val="FFFFFF" w:themeColor="background1"/>
                          <w:sz w:val="16"/>
                          <w:szCs w:val="16"/>
                          <w:lang w:val="ru-RU"/>
                        </w:rPr>
                      </w:pPr>
                      <w:r w:rsidRPr="009F4490">
                        <w:rPr>
                          <w:rFonts w:ascii="Arial" w:hAnsi="Arial" w:cs="Arial"/>
                          <w:color w:val="FFFFFF" w:themeColor="background1"/>
                          <w:sz w:val="16"/>
                          <w:szCs w:val="16"/>
                          <w:lang w:val="ru-RU"/>
                        </w:rPr>
                        <w:t>- экологические сборы</w:t>
                      </w:r>
                    </w:p>
                    <w:p w:rsidR="008C1EF0" w:rsidRPr="009F4490" w:rsidRDefault="008C1EF0" w:rsidP="006B3337">
                      <w:pPr>
                        <w:pStyle w:val="a3"/>
                        <w:spacing w:after="0" w:line="240" w:lineRule="auto"/>
                        <w:rPr>
                          <w:rFonts w:ascii="Arial" w:hAnsi="Arial" w:cs="Arial"/>
                          <w:color w:val="FFFFFF" w:themeColor="background1"/>
                          <w:sz w:val="16"/>
                          <w:szCs w:val="16"/>
                          <w:lang w:val="ru-RU"/>
                        </w:rPr>
                      </w:pPr>
                      <w:r w:rsidRPr="009F4490">
                        <w:rPr>
                          <w:rFonts w:ascii="Arial" w:hAnsi="Arial" w:cs="Arial"/>
                          <w:color w:val="FFFFFF" w:themeColor="background1"/>
                          <w:sz w:val="16"/>
                          <w:szCs w:val="16"/>
                          <w:lang w:val="ru-RU"/>
                        </w:rPr>
                        <w:t>- подъемники и другие доп. услуги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C1EF0" w:rsidRPr="00370BBF">
        <w:rPr>
          <w:noProof/>
          <w:lang w:val="ru-RU" w:eastAsia="ru-RU"/>
        </w:rPr>
        <mc:AlternateContent>
          <mc:Choice Requires="wps">
            <w:drawing>
              <wp:anchor distT="36576" distB="36576" distL="36576" distR="36576" simplePos="0" relativeHeight="251656704" behindDoc="0" locked="0" layoutInCell="1" allowOverlap="1" wp14:anchorId="7C1BC63A" wp14:editId="50909DC6">
                <wp:simplePos x="0" y="0"/>
                <wp:positionH relativeFrom="page">
                  <wp:posOffset>469265</wp:posOffset>
                </wp:positionH>
                <wp:positionV relativeFrom="page">
                  <wp:posOffset>8284845</wp:posOffset>
                </wp:positionV>
                <wp:extent cx="1820545" cy="421005"/>
                <wp:effectExtent l="0" t="0" r="8255" b="0"/>
                <wp:wrapNone/>
                <wp:docPr id="3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1820545" cy="421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8C1EF0" w:rsidRPr="009F4490" w:rsidRDefault="008C1EF0" w:rsidP="006B333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9F4490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  <w:t>Туристическая</w:t>
                            </w:r>
                            <w:proofErr w:type="spellEnd"/>
                            <w:r w:rsidRPr="009F4490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9F4490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  <w:t>компания</w:t>
                            </w:r>
                            <w:proofErr w:type="spellEnd"/>
                            <w:r w:rsidRPr="009F4490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СЕЛЕНА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36.95pt;margin-top:652.35pt;width:143.35pt;height:33.15pt;z-index:251716608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" filled="f" stroked="f">
                <o:lock v:ext="edit" shapetype="t"/>
                <v:textbox inset="2.85pt,2.85pt,2.85pt,2.85pt">
                  <w:txbxContent>
                    <w:p w:rsidR="008C1EF0" w:rsidRPr="009F4490" w:rsidRDefault="008C1EF0" w:rsidP="006B3337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8"/>
                          <w:szCs w:val="18"/>
                        </w:rPr>
                      </w:pPr>
                      <w:proofErr w:type="spellStart"/>
                      <w:r w:rsidRPr="009F4490">
                        <w:rPr>
                          <w:rFonts w:ascii="Arial" w:hAnsi="Arial" w:cs="Arial"/>
                          <w:b/>
                          <w:color w:val="FFFFFF" w:themeColor="background1"/>
                          <w:sz w:val="18"/>
                          <w:szCs w:val="18"/>
                        </w:rPr>
                        <w:t>Туристическая</w:t>
                      </w:r>
                      <w:proofErr w:type="spellEnd"/>
                      <w:r w:rsidRPr="009F4490">
                        <w:rPr>
                          <w:rFonts w:ascii="Arial" w:hAnsi="Arial" w:cs="Arial"/>
                          <w:b/>
                          <w:color w:val="FFFFFF" w:themeColor="background1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9F4490">
                        <w:rPr>
                          <w:rFonts w:ascii="Arial" w:hAnsi="Arial" w:cs="Arial"/>
                          <w:b/>
                          <w:color w:val="FFFFFF" w:themeColor="background1"/>
                          <w:sz w:val="18"/>
                          <w:szCs w:val="18"/>
                        </w:rPr>
                        <w:t>компания</w:t>
                      </w:r>
                      <w:proofErr w:type="spellEnd"/>
                      <w:r w:rsidRPr="009F4490">
                        <w:rPr>
                          <w:rFonts w:ascii="Arial" w:hAnsi="Arial" w:cs="Arial"/>
                          <w:b/>
                          <w:color w:val="FFFFFF" w:themeColor="background1"/>
                          <w:sz w:val="18"/>
                          <w:szCs w:val="18"/>
                        </w:rPr>
                        <w:t xml:space="preserve"> СЕЛЕНА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C1EF0" w:rsidRPr="00370BBF">
        <w:rPr>
          <w:noProof/>
          <w:lang w:val="ru-RU" w:eastAsia="ru-RU"/>
        </w:rPr>
        <mc:AlternateContent>
          <mc:Choice Requires="wps">
            <w:drawing>
              <wp:anchor distT="36576" distB="36576" distL="36576" distR="36576" simplePos="0" relativeHeight="251657728" behindDoc="0" locked="0" layoutInCell="1" allowOverlap="1" wp14:anchorId="570194C3" wp14:editId="72B4E2E4">
                <wp:simplePos x="0" y="0"/>
                <wp:positionH relativeFrom="page">
                  <wp:posOffset>473710</wp:posOffset>
                </wp:positionH>
                <wp:positionV relativeFrom="page">
                  <wp:posOffset>8704580</wp:posOffset>
                </wp:positionV>
                <wp:extent cx="1971675" cy="1507490"/>
                <wp:effectExtent l="0" t="0" r="9525" b="6985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1971675" cy="1507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8C1EF0" w:rsidRPr="009F4490" w:rsidRDefault="008C1EF0" w:rsidP="00DB4940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lang w:val="ru-RU"/>
                              </w:rPr>
                            </w:pPr>
                            <w:r w:rsidRPr="009F4490"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lang w:val="ru-RU"/>
                              </w:rPr>
                              <w:t xml:space="preserve">350058, Россия, город Краснодар, </w:t>
                            </w:r>
                          </w:p>
                          <w:p w:rsidR="008C1EF0" w:rsidRPr="009F4490" w:rsidRDefault="008C1EF0" w:rsidP="00DB4940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lang w:val="ru-RU"/>
                              </w:rPr>
                            </w:pPr>
                            <w:r w:rsidRPr="009F4490"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lang w:val="ru-RU"/>
                              </w:rPr>
                              <w:t>ул. Ставропольская, 330</w:t>
                            </w:r>
                          </w:p>
                          <w:p w:rsidR="008C1EF0" w:rsidRPr="009F4490" w:rsidRDefault="00F90052" w:rsidP="00DB4940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</w:pPr>
                            <w:r>
                              <w:fldChar w:fldCharType="begin"/>
                            </w:r>
                            <w:r w:rsidRPr="00F90052">
                              <w:rPr>
                                <w:lang w:val="ru-RU"/>
                              </w:rPr>
                              <w:instrText xml:space="preserve"> </w:instrText>
                            </w:r>
                            <w:r>
                              <w:instrText>HYPERLINK</w:instrText>
                            </w:r>
                            <w:r w:rsidRPr="00F90052">
                              <w:rPr>
                                <w:lang w:val="ru-RU"/>
                              </w:rPr>
                              <w:instrText xml:space="preserve"> "</w:instrText>
                            </w:r>
                            <w:r>
                              <w:instrText>mailto</w:instrText>
                            </w:r>
                            <w:r w:rsidRPr="00F90052">
                              <w:rPr>
                                <w:lang w:val="ru-RU"/>
                              </w:rPr>
                              <w:instrText>:</w:instrText>
                            </w:r>
                            <w:r>
                              <w:instrText>info</w:instrText>
                            </w:r>
                            <w:r w:rsidRPr="00F90052">
                              <w:rPr>
                                <w:lang w:val="ru-RU"/>
                              </w:rPr>
                              <w:instrText>@</w:instrText>
                            </w:r>
                            <w:r>
                              <w:instrText>selena</w:instrText>
                            </w:r>
                            <w:r w:rsidRPr="00F90052">
                              <w:rPr>
                                <w:lang w:val="ru-RU"/>
                              </w:rPr>
                              <w:instrText>-</w:instrText>
                            </w:r>
                            <w:r>
                              <w:instrText>travel</w:instrText>
                            </w:r>
                            <w:r w:rsidRPr="00F90052">
                              <w:rPr>
                                <w:lang w:val="ru-RU"/>
                              </w:rPr>
                              <w:instrText>.</w:instrText>
                            </w:r>
                            <w:r>
                              <w:instrText>ru</w:instrText>
                            </w:r>
                            <w:r w:rsidRPr="00F90052">
                              <w:rPr>
                                <w:lang w:val="ru-RU"/>
                              </w:rPr>
                              <w:instrText xml:space="preserve">" </w:instrText>
                            </w:r>
                            <w:r>
                              <w:fldChar w:fldCharType="separate"/>
                            </w:r>
                            <w:r w:rsidR="008C1EF0" w:rsidRPr="009F4490">
                              <w:rPr>
                                <w:rStyle w:val="aa"/>
                                <w:rFonts w:ascii="Arial" w:hAnsi="Arial" w:cs="Arial"/>
                                <w:color w:val="FFFFFF" w:themeColor="background1"/>
                              </w:rPr>
                              <w:t>info</w:t>
                            </w:r>
                            <w:r w:rsidR="008C1EF0" w:rsidRPr="009F4490">
                              <w:rPr>
                                <w:rStyle w:val="aa"/>
                                <w:rFonts w:ascii="Arial" w:hAnsi="Arial" w:cs="Arial"/>
                                <w:color w:val="FFFFFF" w:themeColor="background1"/>
                                <w:lang w:val="ru-RU"/>
                              </w:rPr>
                              <w:t>@</w:t>
                            </w:r>
                            <w:proofErr w:type="spellStart"/>
                            <w:r w:rsidR="008C1EF0" w:rsidRPr="009F4490">
                              <w:rPr>
                                <w:rStyle w:val="aa"/>
                                <w:rFonts w:ascii="Arial" w:hAnsi="Arial" w:cs="Arial"/>
                                <w:color w:val="FFFFFF" w:themeColor="background1"/>
                              </w:rPr>
                              <w:t>selena</w:t>
                            </w:r>
                            <w:proofErr w:type="spellEnd"/>
                            <w:r w:rsidR="008C1EF0" w:rsidRPr="009F4490">
                              <w:rPr>
                                <w:rStyle w:val="aa"/>
                                <w:rFonts w:ascii="Arial" w:hAnsi="Arial" w:cs="Arial"/>
                                <w:color w:val="FFFFFF" w:themeColor="background1"/>
                                <w:lang w:val="ru-RU"/>
                              </w:rPr>
                              <w:t>-</w:t>
                            </w:r>
                            <w:r w:rsidR="008C1EF0" w:rsidRPr="009F4490">
                              <w:rPr>
                                <w:rStyle w:val="aa"/>
                                <w:rFonts w:ascii="Arial" w:hAnsi="Arial" w:cs="Arial"/>
                                <w:color w:val="FFFFFF" w:themeColor="background1"/>
                              </w:rPr>
                              <w:t>travel</w:t>
                            </w:r>
                            <w:r w:rsidR="008C1EF0" w:rsidRPr="009F4490">
                              <w:rPr>
                                <w:rStyle w:val="aa"/>
                                <w:rFonts w:ascii="Arial" w:hAnsi="Arial" w:cs="Arial"/>
                                <w:color w:val="FFFFFF" w:themeColor="background1"/>
                                <w:lang w:val="ru-RU"/>
                              </w:rPr>
                              <w:t>.</w:t>
                            </w:r>
                            <w:proofErr w:type="spellStart"/>
                            <w:r w:rsidR="008C1EF0" w:rsidRPr="009F4490">
                              <w:rPr>
                                <w:rStyle w:val="aa"/>
                                <w:rFonts w:ascii="Arial" w:hAnsi="Arial" w:cs="Arial"/>
                                <w:color w:val="FFFFFF" w:themeColor="background1"/>
                              </w:rPr>
                              <w:t>ru</w:t>
                            </w:r>
                            <w:proofErr w:type="spellEnd"/>
                            <w:r>
                              <w:rPr>
                                <w:rStyle w:val="aa"/>
                                <w:rFonts w:ascii="Arial" w:hAnsi="Arial" w:cs="Arial"/>
                                <w:color w:val="FFFFFF" w:themeColor="background1"/>
                              </w:rPr>
                              <w:fldChar w:fldCharType="end"/>
                            </w:r>
                            <w:r w:rsidR="008C1EF0" w:rsidRPr="009F4490">
                              <w:rPr>
                                <w:rStyle w:val="aa"/>
                                <w:rFonts w:ascii="Arial" w:hAnsi="Arial" w:cs="Arial"/>
                                <w:color w:val="FFFFFF" w:themeColor="background1"/>
                                <w:lang w:val="ru-RU"/>
                              </w:rPr>
                              <w:t xml:space="preserve"> </w:t>
                            </w:r>
                            <w:r w:rsidR="008C1EF0" w:rsidRPr="009F4490"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  <w:t xml:space="preserve">  </w:t>
                            </w:r>
                          </w:p>
                          <w:p w:rsidR="008C1EF0" w:rsidRPr="009F4490" w:rsidRDefault="00F90052" w:rsidP="00DB4940">
                            <w:pPr>
                              <w:spacing w:after="0" w:line="240" w:lineRule="auto"/>
                              <w:jc w:val="both"/>
                              <w:rPr>
                                <w:rStyle w:val="aa"/>
                                <w:rFonts w:ascii="Arial" w:hAnsi="Arial" w:cs="Arial"/>
                                <w:color w:val="FFFFFF" w:themeColor="background1"/>
                                <w:lang w:val="ru-RU"/>
                              </w:rPr>
                            </w:pPr>
                            <w:r>
                              <w:fldChar w:fldCharType="begin"/>
                            </w:r>
                            <w:r w:rsidRPr="00F90052">
                              <w:rPr>
                                <w:lang w:val="ru-RU"/>
                              </w:rPr>
                              <w:instrText xml:space="preserve"> </w:instrText>
                            </w:r>
                            <w:r>
                              <w:instrText>HYPERLINK</w:instrText>
                            </w:r>
                            <w:r w:rsidRPr="00F90052">
                              <w:rPr>
                                <w:lang w:val="ru-RU"/>
                              </w:rPr>
                              <w:instrText xml:space="preserve"> "</w:instrText>
                            </w:r>
                            <w:r>
                              <w:instrText>http</w:instrText>
                            </w:r>
                            <w:r w:rsidRPr="00F90052">
                              <w:rPr>
                                <w:lang w:val="ru-RU"/>
                              </w:rPr>
                              <w:instrText>://</w:instrText>
                            </w:r>
                            <w:r>
                              <w:instrText>www</w:instrText>
                            </w:r>
                            <w:r w:rsidRPr="00F90052">
                              <w:rPr>
                                <w:lang w:val="ru-RU"/>
                              </w:rPr>
                              <w:instrText>.</w:instrText>
                            </w:r>
                            <w:r>
                              <w:instrText>selena</w:instrText>
                            </w:r>
                            <w:r w:rsidRPr="00F90052">
                              <w:rPr>
                                <w:lang w:val="ru-RU"/>
                              </w:rPr>
                              <w:instrText>-</w:instrText>
                            </w:r>
                            <w:r>
                              <w:instrText>travel</w:instrText>
                            </w:r>
                            <w:r w:rsidRPr="00F90052">
                              <w:rPr>
                                <w:lang w:val="ru-RU"/>
                              </w:rPr>
                              <w:instrText>.</w:instrText>
                            </w:r>
                            <w:r>
                              <w:instrText>ru</w:instrText>
                            </w:r>
                            <w:r w:rsidRPr="00F90052">
                              <w:rPr>
                                <w:lang w:val="ru-RU"/>
                              </w:rPr>
                              <w:instrText xml:space="preserve">" </w:instrText>
                            </w:r>
                            <w:r>
                              <w:fldChar w:fldCharType="separate"/>
                            </w:r>
                            <w:r w:rsidR="008C1EF0" w:rsidRPr="009F4490">
                              <w:rPr>
                                <w:rStyle w:val="aa"/>
                                <w:rFonts w:ascii="Arial" w:hAnsi="Arial" w:cs="Arial"/>
                                <w:color w:val="FFFFFF" w:themeColor="background1"/>
                              </w:rPr>
                              <w:t>www</w:t>
                            </w:r>
                            <w:r w:rsidR="008C1EF0" w:rsidRPr="009F4490">
                              <w:rPr>
                                <w:rStyle w:val="aa"/>
                                <w:rFonts w:ascii="Arial" w:hAnsi="Arial" w:cs="Arial"/>
                                <w:color w:val="FFFFFF" w:themeColor="background1"/>
                                <w:lang w:val="ru-RU"/>
                              </w:rPr>
                              <w:t>.</w:t>
                            </w:r>
                            <w:proofErr w:type="spellStart"/>
                            <w:r w:rsidR="008C1EF0" w:rsidRPr="009F4490">
                              <w:rPr>
                                <w:rStyle w:val="aa"/>
                                <w:rFonts w:ascii="Arial" w:hAnsi="Arial" w:cs="Arial"/>
                                <w:color w:val="FFFFFF" w:themeColor="background1"/>
                              </w:rPr>
                              <w:t>selena</w:t>
                            </w:r>
                            <w:proofErr w:type="spellEnd"/>
                            <w:r w:rsidR="008C1EF0" w:rsidRPr="009F4490">
                              <w:rPr>
                                <w:rStyle w:val="aa"/>
                                <w:rFonts w:ascii="Arial" w:hAnsi="Arial" w:cs="Arial"/>
                                <w:color w:val="FFFFFF" w:themeColor="background1"/>
                                <w:lang w:val="ru-RU"/>
                              </w:rPr>
                              <w:t>-</w:t>
                            </w:r>
                            <w:r w:rsidR="008C1EF0" w:rsidRPr="009F4490">
                              <w:rPr>
                                <w:rStyle w:val="aa"/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  <w:t>travel</w:t>
                            </w:r>
                            <w:r w:rsidR="008C1EF0" w:rsidRPr="009F4490">
                              <w:rPr>
                                <w:rStyle w:val="aa"/>
                                <w:rFonts w:ascii="Arial" w:hAnsi="Arial" w:cs="Arial"/>
                                <w:color w:val="FFFFFF" w:themeColor="background1"/>
                                <w:lang w:val="ru-RU"/>
                              </w:rPr>
                              <w:t>.</w:t>
                            </w:r>
                            <w:proofErr w:type="spellStart"/>
                            <w:r w:rsidR="008C1EF0" w:rsidRPr="009F4490">
                              <w:rPr>
                                <w:rStyle w:val="aa"/>
                                <w:rFonts w:ascii="Arial" w:hAnsi="Arial" w:cs="Arial"/>
                                <w:color w:val="FFFFFF" w:themeColor="background1"/>
                              </w:rPr>
                              <w:t>ru</w:t>
                            </w:r>
                            <w:proofErr w:type="spellEnd"/>
                            <w:r>
                              <w:rPr>
                                <w:rStyle w:val="aa"/>
                                <w:rFonts w:ascii="Arial" w:hAnsi="Arial" w:cs="Arial"/>
                                <w:color w:val="FFFFFF" w:themeColor="background1"/>
                              </w:rPr>
                              <w:fldChar w:fldCharType="end"/>
                            </w:r>
                            <w:r w:rsidR="008C1EF0" w:rsidRPr="009F4490">
                              <w:rPr>
                                <w:rStyle w:val="aa"/>
                                <w:rFonts w:ascii="Arial" w:hAnsi="Arial" w:cs="Arial"/>
                                <w:color w:val="FFFFFF" w:themeColor="background1"/>
                                <w:lang w:val="ru-RU"/>
                              </w:rPr>
                              <w:t xml:space="preserve"> </w:t>
                            </w:r>
                          </w:p>
                          <w:p w:rsidR="008C1EF0" w:rsidRPr="009F4490" w:rsidRDefault="008C1EF0" w:rsidP="00DB4940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8C1EF0" w:rsidRPr="009F4490" w:rsidRDefault="008C1EF0" w:rsidP="00DB494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lang w:val="ru-RU"/>
                              </w:rPr>
                            </w:pPr>
                          </w:p>
                          <w:p w:rsidR="008C1EF0" w:rsidRPr="009F4490" w:rsidRDefault="008C1EF0" w:rsidP="008C1EF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lang w:val="ru-RU"/>
                              </w:rPr>
                            </w:pPr>
                            <w:r w:rsidRPr="009F4490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</w:rPr>
                              <w:t>+7 861 235 85 65 | 233 75 98 |</w:t>
                            </w:r>
                          </w:p>
                          <w:p w:rsidR="008C1EF0" w:rsidRPr="009F4490" w:rsidRDefault="008C1EF0" w:rsidP="008C1EF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lang w:val="ru-RU"/>
                              </w:rPr>
                            </w:pPr>
                            <w:r w:rsidRPr="009F4490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</w:rPr>
                              <w:t xml:space="preserve"> WhatsApp+7 (988) 387-81-27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30" type="#_x0000_t202" style="position:absolute;margin-left:37.3pt;margin-top:685.4pt;width:155.25pt;height:118.7pt;z-index:251718656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" filled="f" stroked="f" strokeweight="0" insetpen="t">
                <o:lock v:ext="edit" shapetype="t"/>
                <v:textbox style="mso-fit-shape-to-text:t" inset="2.85pt,2.85pt,2.85pt,2.85pt">
                  <w:txbxContent>
                    <w:p w:rsidR="008C1EF0" w:rsidRPr="009F4490" w:rsidRDefault="008C1EF0" w:rsidP="00DB4940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color w:val="FFFFFF" w:themeColor="background1"/>
                          <w:sz w:val="16"/>
                          <w:lang w:val="ru-RU"/>
                        </w:rPr>
                      </w:pPr>
                      <w:r w:rsidRPr="009F4490">
                        <w:rPr>
                          <w:rFonts w:ascii="Arial" w:hAnsi="Arial" w:cs="Arial"/>
                          <w:color w:val="FFFFFF" w:themeColor="background1"/>
                          <w:sz w:val="16"/>
                          <w:lang w:val="ru-RU"/>
                        </w:rPr>
                        <w:t xml:space="preserve">350058, Россия, город Краснодар, </w:t>
                      </w:r>
                    </w:p>
                    <w:p w:rsidR="008C1EF0" w:rsidRPr="009F4490" w:rsidRDefault="008C1EF0" w:rsidP="00DB4940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color w:val="FFFFFF" w:themeColor="background1"/>
                          <w:sz w:val="16"/>
                          <w:lang w:val="ru-RU"/>
                        </w:rPr>
                      </w:pPr>
                      <w:r w:rsidRPr="009F4490">
                        <w:rPr>
                          <w:rFonts w:ascii="Arial" w:hAnsi="Arial" w:cs="Arial"/>
                          <w:color w:val="FFFFFF" w:themeColor="background1"/>
                          <w:sz w:val="16"/>
                          <w:lang w:val="ru-RU"/>
                        </w:rPr>
                        <w:t>ул. Ставропольская, 330</w:t>
                      </w:r>
                    </w:p>
                    <w:p w:rsidR="008C1EF0" w:rsidRPr="009F4490" w:rsidRDefault="008C1EF0" w:rsidP="00DB4940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color w:val="FFFFFF" w:themeColor="background1"/>
                          <w:sz w:val="16"/>
                          <w:szCs w:val="16"/>
                          <w:lang w:val="ru-RU"/>
                        </w:rPr>
                      </w:pPr>
                      <w:hyperlink r:id="rId13" w:history="1">
                        <w:r w:rsidRPr="009F4490">
                          <w:rPr>
                            <w:rStyle w:val="aa"/>
                            <w:rFonts w:ascii="Arial" w:hAnsi="Arial" w:cs="Arial"/>
                            <w:color w:val="FFFFFF" w:themeColor="background1"/>
                          </w:rPr>
                          <w:t>info</w:t>
                        </w:r>
                        <w:r w:rsidRPr="009F4490">
                          <w:rPr>
                            <w:rStyle w:val="aa"/>
                            <w:rFonts w:ascii="Arial" w:hAnsi="Arial" w:cs="Arial"/>
                            <w:color w:val="FFFFFF" w:themeColor="background1"/>
                            <w:lang w:val="ru-RU"/>
                          </w:rPr>
                          <w:t>@</w:t>
                        </w:r>
                        <w:proofErr w:type="spellStart"/>
                        <w:r w:rsidRPr="009F4490">
                          <w:rPr>
                            <w:rStyle w:val="aa"/>
                            <w:rFonts w:ascii="Arial" w:hAnsi="Arial" w:cs="Arial"/>
                            <w:color w:val="FFFFFF" w:themeColor="background1"/>
                          </w:rPr>
                          <w:t>selena</w:t>
                        </w:r>
                        <w:proofErr w:type="spellEnd"/>
                        <w:r w:rsidRPr="009F4490">
                          <w:rPr>
                            <w:rStyle w:val="aa"/>
                            <w:rFonts w:ascii="Arial" w:hAnsi="Arial" w:cs="Arial"/>
                            <w:color w:val="FFFFFF" w:themeColor="background1"/>
                            <w:lang w:val="ru-RU"/>
                          </w:rPr>
                          <w:t>-</w:t>
                        </w:r>
                        <w:r w:rsidRPr="009F4490">
                          <w:rPr>
                            <w:rStyle w:val="aa"/>
                            <w:rFonts w:ascii="Arial" w:hAnsi="Arial" w:cs="Arial"/>
                            <w:color w:val="FFFFFF" w:themeColor="background1"/>
                          </w:rPr>
                          <w:t>travel</w:t>
                        </w:r>
                        <w:r w:rsidRPr="009F4490">
                          <w:rPr>
                            <w:rStyle w:val="aa"/>
                            <w:rFonts w:ascii="Arial" w:hAnsi="Arial" w:cs="Arial"/>
                            <w:color w:val="FFFFFF" w:themeColor="background1"/>
                            <w:lang w:val="ru-RU"/>
                          </w:rPr>
                          <w:t>.</w:t>
                        </w:r>
                        <w:proofErr w:type="spellStart"/>
                        <w:r w:rsidRPr="009F4490">
                          <w:rPr>
                            <w:rStyle w:val="aa"/>
                            <w:rFonts w:ascii="Arial" w:hAnsi="Arial" w:cs="Arial"/>
                            <w:color w:val="FFFFFF" w:themeColor="background1"/>
                          </w:rPr>
                          <w:t>ru</w:t>
                        </w:r>
                        <w:proofErr w:type="spellEnd"/>
                      </w:hyperlink>
                      <w:r w:rsidRPr="009F4490">
                        <w:rPr>
                          <w:rStyle w:val="aa"/>
                          <w:rFonts w:ascii="Arial" w:hAnsi="Arial" w:cs="Arial"/>
                          <w:color w:val="FFFFFF" w:themeColor="background1"/>
                          <w:lang w:val="ru-RU"/>
                        </w:rPr>
                        <w:t xml:space="preserve"> </w:t>
                      </w:r>
                      <w:r w:rsidRPr="009F4490">
                        <w:rPr>
                          <w:rFonts w:ascii="Arial" w:hAnsi="Arial" w:cs="Arial"/>
                          <w:color w:val="FFFFFF" w:themeColor="background1"/>
                          <w:sz w:val="16"/>
                          <w:szCs w:val="16"/>
                          <w:lang w:val="ru-RU"/>
                        </w:rPr>
                        <w:t xml:space="preserve">  </w:t>
                      </w:r>
                    </w:p>
                    <w:p w:rsidR="008C1EF0" w:rsidRPr="009F4490" w:rsidRDefault="008C1EF0" w:rsidP="00DB4940">
                      <w:pPr>
                        <w:spacing w:after="0" w:line="240" w:lineRule="auto"/>
                        <w:jc w:val="both"/>
                        <w:rPr>
                          <w:rStyle w:val="aa"/>
                          <w:rFonts w:ascii="Arial" w:hAnsi="Arial" w:cs="Arial"/>
                          <w:color w:val="FFFFFF" w:themeColor="background1"/>
                          <w:lang w:val="ru-RU"/>
                        </w:rPr>
                      </w:pPr>
                      <w:hyperlink r:id="rId14" w:history="1">
                        <w:r w:rsidRPr="009F4490">
                          <w:rPr>
                            <w:rStyle w:val="aa"/>
                            <w:rFonts w:ascii="Arial" w:hAnsi="Arial" w:cs="Arial"/>
                            <w:color w:val="FFFFFF" w:themeColor="background1"/>
                          </w:rPr>
                          <w:t>www</w:t>
                        </w:r>
                        <w:r w:rsidRPr="009F4490">
                          <w:rPr>
                            <w:rStyle w:val="aa"/>
                            <w:rFonts w:ascii="Arial" w:hAnsi="Arial" w:cs="Arial"/>
                            <w:color w:val="FFFFFF" w:themeColor="background1"/>
                            <w:lang w:val="ru-RU"/>
                          </w:rPr>
                          <w:t>.</w:t>
                        </w:r>
                        <w:proofErr w:type="spellStart"/>
                        <w:r w:rsidRPr="009F4490">
                          <w:rPr>
                            <w:rStyle w:val="aa"/>
                            <w:rFonts w:ascii="Arial" w:hAnsi="Arial" w:cs="Arial"/>
                            <w:color w:val="FFFFFF" w:themeColor="background1"/>
                          </w:rPr>
                          <w:t>selena</w:t>
                        </w:r>
                        <w:proofErr w:type="spellEnd"/>
                        <w:r w:rsidRPr="009F4490">
                          <w:rPr>
                            <w:rStyle w:val="aa"/>
                            <w:rFonts w:ascii="Arial" w:hAnsi="Arial" w:cs="Arial"/>
                            <w:color w:val="FFFFFF" w:themeColor="background1"/>
                            <w:lang w:val="ru-RU"/>
                          </w:rPr>
                          <w:t>-</w:t>
                        </w:r>
                        <w:r w:rsidRPr="009F4490">
                          <w:rPr>
                            <w:rStyle w:val="aa"/>
                            <w:rFonts w:ascii="Arial" w:hAnsi="Arial" w:cs="Arial"/>
                            <w:color w:val="FFFFFF" w:themeColor="background1"/>
                            <w:sz w:val="18"/>
                            <w:szCs w:val="18"/>
                          </w:rPr>
                          <w:t>travel</w:t>
                        </w:r>
                        <w:r w:rsidRPr="009F4490">
                          <w:rPr>
                            <w:rStyle w:val="aa"/>
                            <w:rFonts w:ascii="Arial" w:hAnsi="Arial" w:cs="Arial"/>
                            <w:color w:val="FFFFFF" w:themeColor="background1"/>
                            <w:lang w:val="ru-RU"/>
                          </w:rPr>
                          <w:t>.</w:t>
                        </w:r>
                        <w:proofErr w:type="spellStart"/>
                        <w:r w:rsidRPr="009F4490">
                          <w:rPr>
                            <w:rStyle w:val="aa"/>
                            <w:rFonts w:ascii="Arial" w:hAnsi="Arial" w:cs="Arial"/>
                            <w:color w:val="FFFFFF" w:themeColor="background1"/>
                          </w:rPr>
                          <w:t>ru</w:t>
                        </w:r>
                        <w:proofErr w:type="spellEnd"/>
                      </w:hyperlink>
                      <w:r w:rsidRPr="009F4490">
                        <w:rPr>
                          <w:rStyle w:val="aa"/>
                          <w:rFonts w:ascii="Arial" w:hAnsi="Arial" w:cs="Arial"/>
                          <w:color w:val="FFFFFF" w:themeColor="background1"/>
                          <w:lang w:val="ru-RU"/>
                        </w:rPr>
                        <w:t xml:space="preserve"> </w:t>
                      </w:r>
                    </w:p>
                    <w:p w:rsidR="008C1EF0" w:rsidRPr="009F4490" w:rsidRDefault="008C1EF0" w:rsidP="00DB4940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color w:val="FFFFFF" w:themeColor="background1"/>
                          <w:sz w:val="16"/>
                          <w:szCs w:val="16"/>
                          <w:lang w:val="ru-RU"/>
                        </w:rPr>
                      </w:pPr>
                    </w:p>
                    <w:p w:rsidR="008C1EF0" w:rsidRPr="009F4490" w:rsidRDefault="008C1EF0" w:rsidP="00DB4940">
                      <w:pPr>
                        <w:spacing w:after="0" w:line="240" w:lineRule="auto"/>
                        <w:rPr>
                          <w:rFonts w:ascii="Arial" w:hAnsi="Arial" w:cs="Arial"/>
                          <w:color w:val="FFFFFF" w:themeColor="background1"/>
                          <w:sz w:val="16"/>
                          <w:lang w:val="ru-RU"/>
                        </w:rPr>
                      </w:pPr>
                    </w:p>
                    <w:p w:rsidR="008C1EF0" w:rsidRPr="009F4490" w:rsidRDefault="008C1EF0" w:rsidP="008C1EF0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lang w:val="ru-RU"/>
                        </w:rPr>
                      </w:pPr>
                      <w:r w:rsidRPr="009F4490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</w:rPr>
                        <w:t>+7 861 235 85 65 | 233 75 98 |</w:t>
                      </w:r>
                    </w:p>
                    <w:p w:rsidR="008C1EF0" w:rsidRPr="009F4490" w:rsidRDefault="008C1EF0" w:rsidP="008C1EF0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lang w:val="ru-RU"/>
                        </w:rPr>
                      </w:pPr>
                      <w:r w:rsidRPr="009F4490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</w:rPr>
                        <w:t xml:space="preserve"> WhatsApp+7 (988) 387-81-27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DB4940" w:rsidRPr="0026591B" w:rsidSect="005A6C22">
      <w:pgSz w:w="11907" w:h="16839"/>
      <w:pgMar w:top="567" w:right="878" w:bottom="142" w:left="878" w:header="720" w:footer="7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C1EF0" w:rsidRDefault="008C1EF0" w:rsidP="0025204C">
      <w:pPr>
        <w:spacing w:after="0" w:line="240" w:lineRule="auto"/>
      </w:pPr>
      <w:r>
        <w:separator/>
      </w:r>
    </w:p>
  </w:endnote>
  <w:endnote w:type="continuationSeparator" w:id="0">
    <w:p w:rsidR="008C1EF0" w:rsidRDefault="008C1EF0" w:rsidP="002520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C1EF0" w:rsidRDefault="008C1EF0" w:rsidP="0025204C">
      <w:pPr>
        <w:spacing w:after="0" w:line="240" w:lineRule="auto"/>
      </w:pPr>
      <w:r>
        <w:separator/>
      </w:r>
    </w:p>
  </w:footnote>
  <w:footnote w:type="continuationSeparator" w:id="0">
    <w:p w:rsidR="008C1EF0" w:rsidRDefault="008C1EF0" w:rsidP="0025204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9A7CB8"/>
    <w:multiLevelType w:val="multilevel"/>
    <w:tmpl w:val="C538A8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1EE4594"/>
    <w:multiLevelType w:val="hybridMultilevel"/>
    <w:tmpl w:val="160AFD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11A7678"/>
    <w:multiLevelType w:val="hybridMultilevel"/>
    <w:tmpl w:val="35E04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AD12714"/>
    <w:multiLevelType w:val="hybridMultilevel"/>
    <w:tmpl w:val="60C26E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78"/>
  <w:drawingGridVerticalSpacing w:val="106"/>
  <w:displayHorizontalDrawingGridEvery w:val="0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102C"/>
    <w:rsid w:val="00006F8B"/>
    <w:rsid w:val="00007651"/>
    <w:rsid w:val="00013D51"/>
    <w:rsid w:val="00015EC5"/>
    <w:rsid w:val="00027B76"/>
    <w:rsid w:val="0003258E"/>
    <w:rsid w:val="000330A6"/>
    <w:rsid w:val="00034765"/>
    <w:rsid w:val="00040275"/>
    <w:rsid w:val="0004648B"/>
    <w:rsid w:val="00050009"/>
    <w:rsid w:val="00061D27"/>
    <w:rsid w:val="00066283"/>
    <w:rsid w:val="000820E9"/>
    <w:rsid w:val="00093B74"/>
    <w:rsid w:val="00093EE2"/>
    <w:rsid w:val="00095297"/>
    <w:rsid w:val="0009728E"/>
    <w:rsid w:val="00097B63"/>
    <w:rsid w:val="000B193B"/>
    <w:rsid w:val="000C0597"/>
    <w:rsid w:val="000C1568"/>
    <w:rsid w:val="000C76CD"/>
    <w:rsid w:val="000C7AA8"/>
    <w:rsid w:val="000E4404"/>
    <w:rsid w:val="001009C3"/>
    <w:rsid w:val="001075F0"/>
    <w:rsid w:val="0010762F"/>
    <w:rsid w:val="00114380"/>
    <w:rsid w:val="00120BD2"/>
    <w:rsid w:val="00126288"/>
    <w:rsid w:val="00132DBE"/>
    <w:rsid w:val="00133ACC"/>
    <w:rsid w:val="001545F7"/>
    <w:rsid w:val="0016185C"/>
    <w:rsid w:val="001658DA"/>
    <w:rsid w:val="00165E1D"/>
    <w:rsid w:val="00171728"/>
    <w:rsid w:val="00191846"/>
    <w:rsid w:val="001925D2"/>
    <w:rsid w:val="0019496C"/>
    <w:rsid w:val="001A100B"/>
    <w:rsid w:val="001B4DF2"/>
    <w:rsid w:val="001D591B"/>
    <w:rsid w:val="001F5288"/>
    <w:rsid w:val="002007B4"/>
    <w:rsid w:val="00202289"/>
    <w:rsid w:val="00202DFE"/>
    <w:rsid w:val="00212D60"/>
    <w:rsid w:val="00217E0C"/>
    <w:rsid w:val="00221F8B"/>
    <w:rsid w:val="00223372"/>
    <w:rsid w:val="00223B7C"/>
    <w:rsid w:val="0022650C"/>
    <w:rsid w:val="0023274A"/>
    <w:rsid w:val="0023388A"/>
    <w:rsid w:val="00247504"/>
    <w:rsid w:val="00251C6E"/>
    <w:rsid w:val="0025204C"/>
    <w:rsid w:val="0025392B"/>
    <w:rsid w:val="002606CE"/>
    <w:rsid w:val="002647D7"/>
    <w:rsid w:val="0026591B"/>
    <w:rsid w:val="00274E70"/>
    <w:rsid w:val="00280930"/>
    <w:rsid w:val="00282844"/>
    <w:rsid w:val="002C1520"/>
    <w:rsid w:val="002C1DB9"/>
    <w:rsid w:val="002D0517"/>
    <w:rsid w:val="002D3663"/>
    <w:rsid w:val="002E519A"/>
    <w:rsid w:val="002F0BE2"/>
    <w:rsid w:val="002F33BD"/>
    <w:rsid w:val="002F6348"/>
    <w:rsid w:val="00300B7F"/>
    <w:rsid w:val="00313525"/>
    <w:rsid w:val="003255DF"/>
    <w:rsid w:val="00370BBF"/>
    <w:rsid w:val="00370DCA"/>
    <w:rsid w:val="00373CD4"/>
    <w:rsid w:val="003A3701"/>
    <w:rsid w:val="003A5026"/>
    <w:rsid w:val="003A633B"/>
    <w:rsid w:val="003A7F44"/>
    <w:rsid w:val="003B0629"/>
    <w:rsid w:val="003D1970"/>
    <w:rsid w:val="003E1F8E"/>
    <w:rsid w:val="003E2D93"/>
    <w:rsid w:val="003F0524"/>
    <w:rsid w:val="003F0C6B"/>
    <w:rsid w:val="003F102C"/>
    <w:rsid w:val="003F48E7"/>
    <w:rsid w:val="003F52B4"/>
    <w:rsid w:val="003F5639"/>
    <w:rsid w:val="00406812"/>
    <w:rsid w:val="004120BD"/>
    <w:rsid w:val="00415D32"/>
    <w:rsid w:val="004258D5"/>
    <w:rsid w:val="00430FAF"/>
    <w:rsid w:val="00436910"/>
    <w:rsid w:val="004578EC"/>
    <w:rsid w:val="004660B9"/>
    <w:rsid w:val="00477E3C"/>
    <w:rsid w:val="00480099"/>
    <w:rsid w:val="004935A4"/>
    <w:rsid w:val="00493D61"/>
    <w:rsid w:val="0049740B"/>
    <w:rsid w:val="004A6711"/>
    <w:rsid w:val="004B4600"/>
    <w:rsid w:val="004B487F"/>
    <w:rsid w:val="004C2657"/>
    <w:rsid w:val="004C3D3E"/>
    <w:rsid w:val="004C44F0"/>
    <w:rsid w:val="004D2B30"/>
    <w:rsid w:val="004E3A56"/>
    <w:rsid w:val="004E5BD4"/>
    <w:rsid w:val="004F1C26"/>
    <w:rsid w:val="00500C09"/>
    <w:rsid w:val="005026A2"/>
    <w:rsid w:val="0050750E"/>
    <w:rsid w:val="005108AE"/>
    <w:rsid w:val="0051273C"/>
    <w:rsid w:val="00520F8D"/>
    <w:rsid w:val="0052566E"/>
    <w:rsid w:val="00532C91"/>
    <w:rsid w:val="005357E3"/>
    <w:rsid w:val="00542E9F"/>
    <w:rsid w:val="00542EB8"/>
    <w:rsid w:val="00550E03"/>
    <w:rsid w:val="0055232E"/>
    <w:rsid w:val="00594F94"/>
    <w:rsid w:val="005952D6"/>
    <w:rsid w:val="00596FAC"/>
    <w:rsid w:val="00597C3F"/>
    <w:rsid w:val="005A024F"/>
    <w:rsid w:val="005A6C22"/>
    <w:rsid w:val="005B78DE"/>
    <w:rsid w:val="005C074F"/>
    <w:rsid w:val="005C64F0"/>
    <w:rsid w:val="005D0419"/>
    <w:rsid w:val="005D0B87"/>
    <w:rsid w:val="005D6F33"/>
    <w:rsid w:val="005D790D"/>
    <w:rsid w:val="005E0554"/>
    <w:rsid w:val="005E26D8"/>
    <w:rsid w:val="005E332C"/>
    <w:rsid w:val="005E38E3"/>
    <w:rsid w:val="00605421"/>
    <w:rsid w:val="00613E10"/>
    <w:rsid w:val="00620CAB"/>
    <w:rsid w:val="00632EBE"/>
    <w:rsid w:val="006331BF"/>
    <w:rsid w:val="00643B0D"/>
    <w:rsid w:val="006552AA"/>
    <w:rsid w:val="00655524"/>
    <w:rsid w:val="00662AB3"/>
    <w:rsid w:val="006656C2"/>
    <w:rsid w:val="00671825"/>
    <w:rsid w:val="006768B0"/>
    <w:rsid w:val="00683350"/>
    <w:rsid w:val="00685D1D"/>
    <w:rsid w:val="0068639D"/>
    <w:rsid w:val="006868BF"/>
    <w:rsid w:val="0068743B"/>
    <w:rsid w:val="00695529"/>
    <w:rsid w:val="006A70D1"/>
    <w:rsid w:val="006A7518"/>
    <w:rsid w:val="006B3337"/>
    <w:rsid w:val="006B7117"/>
    <w:rsid w:val="006C093E"/>
    <w:rsid w:val="006D21B4"/>
    <w:rsid w:val="006D25C1"/>
    <w:rsid w:val="006D3C9D"/>
    <w:rsid w:val="006D7E58"/>
    <w:rsid w:val="006E5ACC"/>
    <w:rsid w:val="006E7DD1"/>
    <w:rsid w:val="006F6A16"/>
    <w:rsid w:val="00703E4D"/>
    <w:rsid w:val="0070685A"/>
    <w:rsid w:val="00711EC0"/>
    <w:rsid w:val="00715BF1"/>
    <w:rsid w:val="0074778A"/>
    <w:rsid w:val="00752FB6"/>
    <w:rsid w:val="00755102"/>
    <w:rsid w:val="00772312"/>
    <w:rsid w:val="00777704"/>
    <w:rsid w:val="00793636"/>
    <w:rsid w:val="00795944"/>
    <w:rsid w:val="007966D3"/>
    <w:rsid w:val="007A10C9"/>
    <w:rsid w:val="007B6DFD"/>
    <w:rsid w:val="007C16D0"/>
    <w:rsid w:val="007C188A"/>
    <w:rsid w:val="007C2EA3"/>
    <w:rsid w:val="007C710C"/>
    <w:rsid w:val="007D0CA2"/>
    <w:rsid w:val="007D2619"/>
    <w:rsid w:val="007D3343"/>
    <w:rsid w:val="007D43A1"/>
    <w:rsid w:val="00800924"/>
    <w:rsid w:val="0080481A"/>
    <w:rsid w:val="008201AC"/>
    <w:rsid w:val="00821BF9"/>
    <w:rsid w:val="008237FB"/>
    <w:rsid w:val="00834652"/>
    <w:rsid w:val="008349F1"/>
    <w:rsid w:val="00834ABD"/>
    <w:rsid w:val="0084169A"/>
    <w:rsid w:val="00863B94"/>
    <w:rsid w:val="00883143"/>
    <w:rsid w:val="0088330E"/>
    <w:rsid w:val="008834E5"/>
    <w:rsid w:val="0088475D"/>
    <w:rsid w:val="00891051"/>
    <w:rsid w:val="0089449F"/>
    <w:rsid w:val="008A2C26"/>
    <w:rsid w:val="008A4534"/>
    <w:rsid w:val="008B545E"/>
    <w:rsid w:val="008C0C72"/>
    <w:rsid w:val="008C1B05"/>
    <w:rsid w:val="008C1EF0"/>
    <w:rsid w:val="008C3545"/>
    <w:rsid w:val="008E0BD0"/>
    <w:rsid w:val="008E383A"/>
    <w:rsid w:val="008E55FE"/>
    <w:rsid w:val="008E6937"/>
    <w:rsid w:val="008F2C2F"/>
    <w:rsid w:val="008F76C6"/>
    <w:rsid w:val="009042F4"/>
    <w:rsid w:val="009043EC"/>
    <w:rsid w:val="00906E54"/>
    <w:rsid w:val="00911200"/>
    <w:rsid w:val="009162E6"/>
    <w:rsid w:val="009173CC"/>
    <w:rsid w:val="009178D2"/>
    <w:rsid w:val="00937CCF"/>
    <w:rsid w:val="009468B6"/>
    <w:rsid w:val="009554BC"/>
    <w:rsid w:val="00967CF9"/>
    <w:rsid w:val="00970A6F"/>
    <w:rsid w:val="00974C6A"/>
    <w:rsid w:val="00990280"/>
    <w:rsid w:val="00990B61"/>
    <w:rsid w:val="00994D8E"/>
    <w:rsid w:val="009A0257"/>
    <w:rsid w:val="009A669B"/>
    <w:rsid w:val="009B3A62"/>
    <w:rsid w:val="009B7652"/>
    <w:rsid w:val="009C0F86"/>
    <w:rsid w:val="009C486D"/>
    <w:rsid w:val="009C699C"/>
    <w:rsid w:val="009D0FCB"/>
    <w:rsid w:val="009D42F5"/>
    <w:rsid w:val="009D7321"/>
    <w:rsid w:val="009F01A2"/>
    <w:rsid w:val="009F4490"/>
    <w:rsid w:val="009F5E05"/>
    <w:rsid w:val="00A06446"/>
    <w:rsid w:val="00A112E9"/>
    <w:rsid w:val="00A13159"/>
    <w:rsid w:val="00A15E78"/>
    <w:rsid w:val="00A232C5"/>
    <w:rsid w:val="00A23E68"/>
    <w:rsid w:val="00A24B87"/>
    <w:rsid w:val="00A31E09"/>
    <w:rsid w:val="00A3345E"/>
    <w:rsid w:val="00A4192E"/>
    <w:rsid w:val="00A4598C"/>
    <w:rsid w:val="00A55FDB"/>
    <w:rsid w:val="00A66950"/>
    <w:rsid w:val="00A67C1E"/>
    <w:rsid w:val="00A71FC0"/>
    <w:rsid w:val="00A82691"/>
    <w:rsid w:val="00A930AE"/>
    <w:rsid w:val="00A96514"/>
    <w:rsid w:val="00AA55A2"/>
    <w:rsid w:val="00AB1436"/>
    <w:rsid w:val="00AB3AF1"/>
    <w:rsid w:val="00AC10A7"/>
    <w:rsid w:val="00AC7611"/>
    <w:rsid w:val="00AE3FAE"/>
    <w:rsid w:val="00AE507D"/>
    <w:rsid w:val="00AF1E85"/>
    <w:rsid w:val="00AF1FCA"/>
    <w:rsid w:val="00B04E02"/>
    <w:rsid w:val="00B068C8"/>
    <w:rsid w:val="00B06ED3"/>
    <w:rsid w:val="00B11C4A"/>
    <w:rsid w:val="00B15A83"/>
    <w:rsid w:val="00B233F5"/>
    <w:rsid w:val="00B23A71"/>
    <w:rsid w:val="00B27E86"/>
    <w:rsid w:val="00B31AF1"/>
    <w:rsid w:val="00B422F3"/>
    <w:rsid w:val="00B42AA6"/>
    <w:rsid w:val="00B45CC8"/>
    <w:rsid w:val="00B55F66"/>
    <w:rsid w:val="00B56E30"/>
    <w:rsid w:val="00B57BCC"/>
    <w:rsid w:val="00B632BD"/>
    <w:rsid w:val="00B74858"/>
    <w:rsid w:val="00B75C05"/>
    <w:rsid w:val="00B76B69"/>
    <w:rsid w:val="00B77A7D"/>
    <w:rsid w:val="00BA0749"/>
    <w:rsid w:val="00BA3652"/>
    <w:rsid w:val="00BB4104"/>
    <w:rsid w:val="00BD1C69"/>
    <w:rsid w:val="00BD1E65"/>
    <w:rsid w:val="00BE4E42"/>
    <w:rsid w:val="00BE534B"/>
    <w:rsid w:val="00C06EA2"/>
    <w:rsid w:val="00C408A4"/>
    <w:rsid w:val="00C41A64"/>
    <w:rsid w:val="00C51E16"/>
    <w:rsid w:val="00C54797"/>
    <w:rsid w:val="00C57766"/>
    <w:rsid w:val="00C63E6F"/>
    <w:rsid w:val="00C818F0"/>
    <w:rsid w:val="00C81DA2"/>
    <w:rsid w:val="00C91C92"/>
    <w:rsid w:val="00CA0D45"/>
    <w:rsid w:val="00CA71AB"/>
    <w:rsid w:val="00CD223A"/>
    <w:rsid w:val="00CD3623"/>
    <w:rsid w:val="00CD7E61"/>
    <w:rsid w:val="00CE01C5"/>
    <w:rsid w:val="00CE4ED4"/>
    <w:rsid w:val="00CE701E"/>
    <w:rsid w:val="00CE763D"/>
    <w:rsid w:val="00CF0C3F"/>
    <w:rsid w:val="00CF7DAB"/>
    <w:rsid w:val="00D0574A"/>
    <w:rsid w:val="00D079D9"/>
    <w:rsid w:val="00D11826"/>
    <w:rsid w:val="00D11854"/>
    <w:rsid w:val="00D134BF"/>
    <w:rsid w:val="00D166A8"/>
    <w:rsid w:val="00D17884"/>
    <w:rsid w:val="00D23844"/>
    <w:rsid w:val="00D2767E"/>
    <w:rsid w:val="00D330A9"/>
    <w:rsid w:val="00D3485B"/>
    <w:rsid w:val="00D40E7C"/>
    <w:rsid w:val="00D61568"/>
    <w:rsid w:val="00D74022"/>
    <w:rsid w:val="00D778C5"/>
    <w:rsid w:val="00D80BEB"/>
    <w:rsid w:val="00D85D25"/>
    <w:rsid w:val="00D94BEF"/>
    <w:rsid w:val="00D975B0"/>
    <w:rsid w:val="00DA763D"/>
    <w:rsid w:val="00DB4940"/>
    <w:rsid w:val="00DB6275"/>
    <w:rsid w:val="00DB651F"/>
    <w:rsid w:val="00DC39C3"/>
    <w:rsid w:val="00DD48DA"/>
    <w:rsid w:val="00DE29B6"/>
    <w:rsid w:val="00DE51EF"/>
    <w:rsid w:val="00DF2CA9"/>
    <w:rsid w:val="00DF411C"/>
    <w:rsid w:val="00DF7C27"/>
    <w:rsid w:val="00E02AEA"/>
    <w:rsid w:val="00E1290C"/>
    <w:rsid w:val="00E14963"/>
    <w:rsid w:val="00E2218C"/>
    <w:rsid w:val="00E22672"/>
    <w:rsid w:val="00E30544"/>
    <w:rsid w:val="00E42C98"/>
    <w:rsid w:val="00E53E64"/>
    <w:rsid w:val="00E63DBC"/>
    <w:rsid w:val="00E65637"/>
    <w:rsid w:val="00E659A6"/>
    <w:rsid w:val="00E66B85"/>
    <w:rsid w:val="00E701F6"/>
    <w:rsid w:val="00E71CF1"/>
    <w:rsid w:val="00E74764"/>
    <w:rsid w:val="00E83D25"/>
    <w:rsid w:val="00E9287D"/>
    <w:rsid w:val="00E96FBA"/>
    <w:rsid w:val="00EB4CD1"/>
    <w:rsid w:val="00EC159D"/>
    <w:rsid w:val="00EC2B47"/>
    <w:rsid w:val="00ED61D5"/>
    <w:rsid w:val="00EE18F0"/>
    <w:rsid w:val="00EF2D37"/>
    <w:rsid w:val="00EF44EC"/>
    <w:rsid w:val="00EF7726"/>
    <w:rsid w:val="00F12ACF"/>
    <w:rsid w:val="00F1371F"/>
    <w:rsid w:val="00F14213"/>
    <w:rsid w:val="00F1507C"/>
    <w:rsid w:val="00F20355"/>
    <w:rsid w:val="00F439B3"/>
    <w:rsid w:val="00F61184"/>
    <w:rsid w:val="00F65601"/>
    <w:rsid w:val="00F85822"/>
    <w:rsid w:val="00F85932"/>
    <w:rsid w:val="00F90052"/>
    <w:rsid w:val="00F92D03"/>
    <w:rsid w:val="00F93061"/>
    <w:rsid w:val="00FA1695"/>
    <w:rsid w:val="00FD10B1"/>
    <w:rsid w:val="00FD10DA"/>
    <w:rsid w:val="00FE5089"/>
    <w:rsid w:val="00FF0C9E"/>
    <w:rsid w:val="00FF5EA9"/>
    <w:rsid w:val="00FF7D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8" fill="f" fillcolor="white" stroke="f">
      <v:fill color="white" on="f"/>
      <v:stroke on="f"/>
      <o:colormru v:ext="edit" colors="#fc0,#f90,#669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80" w:line="268" w:lineRule="auto"/>
    </w:pPr>
    <w:rPr>
      <w:color w:val="000000"/>
      <w:kern w:val="28"/>
      <w:lang w:val="en-US" w:eastAsia="en-US"/>
    </w:rPr>
  </w:style>
  <w:style w:type="paragraph" w:styleId="1">
    <w:name w:val="heading 1"/>
    <w:basedOn w:val="a"/>
    <w:next w:val="a"/>
    <w:link w:val="10"/>
    <w:qFormat/>
    <w:pPr>
      <w:spacing w:after="160" w:line="240" w:lineRule="auto"/>
      <w:jc w:val="center"/>
      <w:outlineLvl w:val="0"/>
    </w:pPr>
    <w:rPr>
      <w:color w:val="auto"/>
      <w:sz w:val="80"/>
      <w:szCs w:val="80"/>
    </w:rPr>
  </w:style>
  <w:style w:type="paragraph" w:styleId="2">
    <w:name w:val="heading 2"/>
    <w:next w:val="a"/>
    <w:qFormat/>
    <w:pPr>
      <w:jc w:val="center"/>
      <w:outlineLvl w:val="1"/>
    </w:pPr>
    <w:rPr>
      <w:b/>
      <w:bCs/>
      <w:kern w:val="28"/>
      <w:sz w:val="36"/>
      <w:szCs w:val="36"/>
      <w:lang w:val="en-US" w:eastAsia="en-US"/>
    </w:rPr>
  </w:style>
  <w:style w:type="paragraph" w:styleId="3">
    <w:name w:val="heading 3"/>
    <w:next w:val="a"/>
    <w:qFormat/>
    <w:pPr>
      <w:jc w:val="center"/>
      <w:outlineLvl w:val="2"/>
    </w:pPr>
    <w:rPr>
      <w:b/>
      <w:bCs/>
      <w:kern w:val="28"/>
      <w:sz w:val="24"/>
      <w:szCs w:val="24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Pr>
      <w:color w:val="auto"/>
      <w:sz w:val="24"/>
      <w:szCs w:val="24"/>
    </w:rPr>
  </w:style>
  <w:style w:type="paragraph" w:customStyle="1" w:styleId="11">
    <w:name w:val="Адрес 1"/>
    <w:basedOn w:val="a"/>
    <w:next w:val="a"/>
    <w:pPr>
      <w:tabs>
        <w:tab w:val="left" w:pos="2340"/>
      </w:tabs>
      <w:spacing w:after="0" w:line="240" w:lineRule="auto"/>
      <w:ind w:left="144"/>
      <w:jc w:val="center"/>
    </w:pPr>
    <w:rPr>
      <w:rFonts w:ascii="Arial" w:hAnsi="Arial" w:cs="Arial"/>
      <w:color w:val="auto"/>
      <w:spacing w:val="20"/>
      <w:kern w:val="0"/>
      <w:sz w:val="16"/>
      <w:szCs w:val="16"/>
      <w:lang w:bidi="en-US"/>
    </w:rPr>
  </w:style>
  <w:style w:type="paragraph" w:customStyle="1" w:styleId="a5">
    <w:name w:val="Ключевая фраза"/>
    <w:basedOn w:val="a"/>
    <w:pPr>
      <w:spacing w:after="0"/>
      <w:jc w:val="center"/>
    </w:pPr>
    <w:rPr>
      <w:rFonts w:ascii="Arial" w:hAnsi="Arial" w:cs="Arial"/>
      <w:b/>
      <w:bCs/>
      <w:color w:val="auto"/>
      <w:sz w:val="28"/>
      <w:szCs w:val="28"/>
      <w:lang w:bidi="en-US"/>
    </w:rPr>
  </w:style>
  <w:style w:type="paragraph" w:customStyle="1" w:styleId="a6">
    <w:name w:val="Адрес"/>
    <w:basedOn w:val="a"/>
    <w:pPr>
      <w:spacing w:after="0"/>
      <w:jc w:val="center"/>
    </w:pPr>
    <w:rPr>
      <w:rFonts w:ascii="Arial" w:hAnsi="Arial" w:cs="Arial"/>
      <w:color w:val="auto"/>
      <w:sz w:val="16"/>
      <w:szCs w:val="16"/>
      <w:lang w:bidi="en-US"/>
    </w:rPr>
  </w:style>
  <w:style w:type="paragraph" w:customStyle="1" w:styleId="20">
    <w:name w:val="Адрес 2"/>
    <w:basedOn w:val="a6"/>
    <w:pPr>
      <w:spacing w:before="160"/>
    </w:pPr>
  </w:style>
  <w:style w:type="character" w:styleId="a7">
    <w:name w:val="Hyperlink"/>
    <w:basedOn w:val="a0"/>
    <w:uiPriority w:val="99"/>
    <w:unhideWhenUsed/>
    <w:rsid w:val="003F102C"/>
    <w:rPr>
      <w:color w:val="0000FF" w:themeColor="hyperlink"/>
      <w:u w:val="single"/>
    </w:rPr>
  </w:style>
  <w:style w:type="character" w:customStyle="1" w:styleId="a4">
    <w:name w:val="Основной текст Знак"/>
    <w:link w:val="a3"/>
    <w:rsid w:val="003F102C"/>
    <w:rPr>
      <w:kern w:val="28"/>
      <w:sz w:val="24"/>
      <w:szCs w:val="24"/>
      <w:lang w:val="en-US" w:eastAsia="en-US"/>
    </w:rPr>
  </w:style>
  <w:style w:type="table" w:styleId="a8">
    <w:name w:val="Table Grid"/>
    <w:basedOn w:val="a1"/>
    <w:uiPriority w:val="59"/>
    <w:rsid w:val="00E9287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CD36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CD3623"/>
    <w:rPr>
      <w:rFonts w:ascii="Tahoma" w:hAnsi="Tahoma" w:cs="Tahoma"/>
      <w:color w:val="000000"/>
      <w:kern w:val="28"/>
      <w:sz w:val="16"/>
      <w:szCs w:val="16"/>
      <w:lang w:val="en-US" w:eastAsia="en-US"/>
    </w:rPr>
  </w:style>
  <w:style w:type="character" w:styleId="ab">
    <w:name w:val="Strong"/>
    <w:uiPriority w:val="22"/>
    <w:qFormat/>
    <w:rsid w:val="00133ACC"/>
    <w:rPr>
      <w:b/>
      <w:bCs/>
    </w:rPr>
  </w:style>
  <w:style w:type="character" w:customStyle="1" w:styleId="s4">
    <w:name w:val="s4"/>
    <w:rsid w:val="008F76C6"/>
  </w:style>
  <w:style w:type="paragraph" w:styleId="ac">
    <w:name w:val="header"/>
    <w:basedOn w:val="a"/>
    <w:link w:val="ad"/>
    <w:uiPriority w:val="99"/>
    <w:unhideWhenUsed/>
    <w:rsid w:val="002520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25204C"/>
    <w:rPr>
      <w:color w:val="000000"/>
      <w:kern w:val="28"/>
      <w:lang w:val="en-US" w:eastAsia="en-US"/>
    </w:rPr>
  </w:style>
  <w:style w:type="paragraph" w:styleId="ae">
    <w:name w:val="footer"/>
    <w:basedOn w:val="a"/>
    <w:link w:val="af"/>
    <w:uiPriority w:val="99"/>
    <w:unhideWhenUsed/>
    <w:rsid w:val="002520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25204C"/>
    <w:rPr>
      <w:color w:val="000000"/>
      <w:kern w:val="28"/>
      <w:lang w:val="en-US" w:eastAsia="en-US"/>
    </w:rPr>
  </w:style>
  <w:style w:type="character" w:customStyle="1" w:styleId="10">
    <w:name w:val="Заголовок 1 Знак"/>
    <w:basedOn w:val="a0"/>
    <w:link w:val="1"/>
    <w:rsid w:val="0025204C"/>
    <w:rPr>
      <w:kern w:val="28"/>
      <w:sz w:val="80"/>
      <w:szCs w:val="80"/>
      <w:lang w:val="en-US" w:eastAsia="en-US"/>
    </w:rPr>
  </w:style>
  <w:style w:type="character" w:customStyle="1" w:styleId="jsgrdq">
    <w:name w:val="jsgrdq"/>
    <w:rsid w:val="008237FB"/>
  </w:style>
  <w:style w:type="paragraph" w:styleId="af0">
    <w:name w:val="List Paragraph"/>
    <w:basedOn w:val="a"/>
    <w:uiPriority w:val="34"/>
    <w:qFormat/>
    <w:rsid w:val="009468B6"/>
    <w:pPr>
      <w:ind w:left="720"/>
      <w:contextualSpacing/>
    </w:pPr>
  </w:style>
  <w:style w:type="paragraph" w:customStyle="1" w:styleId="Default">
    <w:name w:val="Default"/>
    <w:rsid w:val="006A70D1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80" w:line="268" w:lineRule="auto"/>
    </w:pPr>
    <w:rPr>
      <w:color w:val="000000"/>
      <w:kern w:val="28"/>
      <w:lang w:val="en-US" w:eastAsia="en-US"/>
    </w:rPr>
  </w:style>
  <w:style w:type="paragraph" w:styleId="1">
    <w:name w:val="heading 1"/>
    <w:basedOn w:val="a"/>
    <w:next w:val="a"/>
    <w:link w:val="10"/>
    <w:qFormat/>
    <w:pPr>
      <w:spacing w:after="160" w:line="240" w:lineRule="auto"/>
      <w:jc w:val="center"/>
      <w:outlineLvl w:val="0"/>
    </w:pPr>
    <w:rPr>
      <w:color w:val="auto"/>
      <w:sz w:val="80"/>
      <w:szCs w:val="80"/>
    </w:rPr>
  </w:style>
  <w:style w:type="paragraph" w:styleId="2">
    <w:name w:val="heading 2"/>
    <w:next w:val="a"/>
    <w:qFormat/>
    <w:pPr>
      <w:jc w:val="center"/>
      <w:outlineLvl w:val="1"/>
    </w:pPr>
    <w:rPr>
      <w:b/>
      <w:bCs/>
      <w:kern w:val="28"/>
      <w:sz w:val="36"/>
      <w:szCs w:val="36"/>
      <w:lang w:val="en-US" w:eastAsia="en-US"/>
    </w:rPr>
  </w:style>
  <w:style w:type="paragraph" w:styleId="3">
    <w:name w:val="heading 3"/>
    <w:next w:val="a"/>
    <w:qFormat/>
    <w:pPr>
      <w:jc w:val="center"/>
      <w:outlineLvl w:val="2"/>
    </w:pPr>
    <w:rPr>
      <w:b/>
      <w:bCs/>
      <w:kern w:val="28"/>
      <w:sz w:val="24"/>
      <w:szCs w:val="24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Pr>
      <w:color w:val="auto"/>
      <w:sz w:val="24"/>
      <w:szCs w:val="24"/>
    </w:rPr>
  </w:style>
  <w:style w:type="paragraph" w:customStyle="1" w:styleId="11">
    <w:name w:val="Адрес 1"/>
    <w:basedOn w:val="a"/>
    <w:next w:val="a"/>
    <w:pPr>
      <w:tabs>
        <w:tab w:val="left" w:pos="2340"/>
      </w:tabs>
      <w:spacing w:after="0" w:line="240" w:lineRule="auto"/>
      <w:ind w:left="144"/>
      <w:jc w:val="center"/>
    </w:pPr>
    <w:rPr>
      <w:rFonts w:ascii="Arial" w:hAnsi="Arial" w:cs="Arial"/>
      <w:color w:val="auto"/>
      <w:spacing w:val="20"/>
      <w:kern w:val="0"/>
      <w:sz w:val="16"/>
      <w:szCs w:val="16"/>
      <w:lang w:bidi="en-US"/>
    </w:rPr>
  </w:style>
  <w:style w:type="paragraph" w:customStyle="1" w:styleId="a5">
    <w:name w:val="Ключевая фраза"/>
    <w:basedOn w:val="a"/>
    <w:pPr>
      <w:spacing w:after="0"/>
      <w:jc w:val="center"/>
    </w:pPr>
    <w:rPr>
      <w:rFonts w:ascii="Arial" w:hAnsi="Arial" w:cs="Arial"/>
      <w:b/>
      <w:bCs/>
      <w:color w:val="auto"/>
      <w:sz w:val="28"/>
      <w:szCs w:val="28"/>
      <w:lang w:bidi="en-US"/>
    </w:rPr>
  </w:style>
  <w:style w:type="paragraph" w:customStyle="1" w:styleId="a6">
    <w:name w:val="Адрес"/>
    <w:basedOn w:val="a"/>
    <w:pPr>
      <w:spacing w:after="0"/>
      <w:jc w:val="center"/>
    </w:pPr>
    <w:rPr>
      <w:rFonts w:ascii="Arial" w:hAnsi="Arial" w:cs="Arial"/>
      <w:color w:val="auto"/>
      <w:sz w:val="16"/>
      <w:szCs w:val="16"/>
      <w:lang w:bidi="en-US"/>
    </w:rPr>
  </w:style>
  <w:style w:type="paragraph" w:customStyle="1" w:styleId="20">
    <w:name w:val="Адрес 2"/>
    <w:basedOn w:val="a6"/>
    <w:pPr>
      <w:spacing w:before="160"/>
    </w:pPr>
  </w:style>
  <w:style w:type="character" w:styleId="a7">
    <w:name w:val="Hyperlink"/>
    <w:basedOn w:val="a0"/>
    <w:uiPriority w:val="99"/>
    <w:unhideWhenUsed/>
    <w:rsid w:val="003F102C"/>
    <w:rPr>
      <w:color w:val="0000FF" w:themeColor="hyperlink"/>
      <w:u w:val="single"/>
    </w:rPr>
  </w:style>
  <w:style w:type="character" w:customStyle="1" w:styleId="a4">
    <w:name w:val="Основной текст Знак"/>
    <w:link w:val="a3"/>
    <w:rsid w:val="003F102C"/>
    <w:rPr>
      <w:kern w:val="28"/>
      <w:sz w:val="24"/>
      <w:szCs w:val="24"/>
      <w:lang w:val="en-US" w:eastAsia="en-US"/>
    </w:rPr>
  </w:style>
  <w:style w:type="table" w:styleId="a8">
    <w:name w:val="Table Grid"/>
    <w:basedOn w:val="a1"/>
    <w:uiPriority w:val="59"/>
    <w:rsid w:val="00E9287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CD36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CD3623"/>
    <w:rPr>
      <w:rFonts w:ascii="Tahoma" w:hAnsi="Tahoma" w:cs="Tahoma"/>
      <w:color w:val="000000"/>
      <w:kern w:val="28"/>
      <w:sz w:val="16"/>
      <w:szCs w:val="16"/>
      <w:lang w:val="en-US" w:eastAsia="en-US"/>
    </w:rPr>
  </w:style>
  <w:style w:type="character" w:styleId="ab">
    <w:name w:val="Strong"/>
    <w:uiPriority w:val="22"/>
    <w:qFormat/>
    <w:rsid w:val="00133ACC"/>
    <w:rPr>
      <w:b/>
      <w:bCs/>
    </w:rPr>
  </w:style>
  <w:style w:type="character" w:customStyle="1" w:styleId="s4">
    <w:name w:val="s4"/>
    <w:rsid w:val="008F76C6"/>
  </w:style>
  <w:style w:type="paragraph" w:styleId="ac">
    <w:name w:val="header"/>
    <w:basedOn w:val="a"/>
    <w:link w:val="ad"/>
    <w:uiPriority w:val="99"/>
    <w:unhideWhenUsed/>
    <w:rsid w:val="002520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25204C"/>
    <w:rPr>
      <w:color w:val="000000"/>
      <w:kern w:val="28"/>
      <w:lang w:val="en-US" w:eastAsia="en-US"/>
    </w:rPr>
  </w:style>
  <w:style w:type="paragraph" w:styleId="ae">
    <w:name w:val="footer"/>
    <w:basedOn w:val="a"/>
    <w:link w:val="af"/>
    <w:uiPriority w:val="99"/>
    <w:unhideWhenUsed/>
    <w:rsid w:val="002520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25204C"/>
    <w:rPr>
      <w:color w:val="000000"/>
      <w:kern w:val="28"/>
      <w:lang w:val="en-US" w:eastAsia="en-US"/>
    </w:rPr>
  </w:style>
  <w:style w:type="character" w:customStyle="1" w:styleId="10">
    <w:name w:val="Заголовок 1 Знак"/>
    <w:basedOn w:val="a0"/>
    <w:link w:val="1"/>
    <w:rsid w:val="0025204C"/>
    <w:rPr>
      <w:kern w:val="28"/>
      <w:sz w:val="80"/>
      <w:szCs w:val="80"/>
      <w:lang w:val="en-US" w:eastAsia="en-US"/>
    </w:rPr>
  </w:style>
  <w:style w:type="character" w:customStyle="1" w:styleId="jsgrdq">
    <w:name w:val="jsgrdq"/>
    <w:rsid w:val="008237FB"/>
  </w:style>
  <w:style w:type="paragraph" w:styleId="af0">
    <w:name w:val="List Paragraph"/>
    <w:basedOn w:val="a"/>
    <w:uiPriority w:val="34"/>
    <w:qFormat/>
    <w:rsid w:val="009468B6"/>
    <w:pPr>
      <w:ind w:left="720"/>
      <w:contextualSpacing/>
    </w:pPr>
  </w:style>
  <w:style w:type="paragraph" w:customStyle="1" w:styleId="Default">
    <w:name w:val="Default"/>
    <w:rsid w:val="006A70D1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8451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47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91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00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39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9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944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encoding w:val="utf-8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mailto:info@selena-travel.ru" TargetMode="Externa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www.selena-travel.ru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43;&#1099;&#1091;&#1082;\AppData\Roaming\Microsoft\&#1064;&#1072;&#1073;&#1083;&#1086;&#1085;&#1099;\Flyer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B166EA-B754-4E95-8093-E2A5E41B20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Flyer</Template>
  <TotalTime>277</TotalTime>
  <Pages>1</Pages>
  <Words>493</Words>
  <Characters>2695</Characters>
  <Application>Microsoft Office Word</Application>
  <DocSecurity>0</DocSecurity>
  <Lines>22</Lines>
  <Paragraphs>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 Corporation</Company>
  <LinksUpToDate>false</LinksUpToDate>
  <CharactersWithSpaces>3182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Selena_104</dc:creator>
  <cp:lastModifiedBy>User_103</cp:lastModifiedBy>
  <cp:revision>28</cp:revision>
  <cp:lastPrinted>2022-03-10T07:31:00Z</cp:lastPrinted>
  <dcterms:created xsi:type="dcterms:W3CDTF">2022-06-15T07:19:00Z</dcterms:created>
  <dcterms:modified xsi:type="dcterms:W3CDTF">2022-07-05T13:09:00Z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TC060874641049</vt:lpwstr>
  </property>
</Properties>
</file>