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F2" w:rsidRDefault="00A112E9" w:rsidP="003F102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300BA4E" wp14:editId="6DF7F476">
                <wp:simplePos x="0" y="0"/>
                <wp:positionH relativeFrom="page">
                  <wp:posOffset>3453205</wp:posOffset>
                </wp:positionH>
                <wp:positionV relativeFrom="page">
                  <wp:posOffset>182880</wp:posOffset>
                </wp:positionV>
                <wp:extent cx="3872753" cy="815340"/>
                <wp:effectExtent l="0" t="0" r="0" b="381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2753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5797" w:rsidRPr="007D0CA2" w:rsidRDefault="001F5797" w:rsidP="00A112E9">
                            <w:pPr>
                              <w:pStyle w:val="1"/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D0CA2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  <w:t>Экскурсионные туры</w:t>
                            </w:r>
                          </w:p>
                          <w:p w:rsidR="001F5797" w:rsidRDefault="001F5797" w:rsidP="00A112E9">
                            <w:pPr>
                              <w:pStyle w:val="1"/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D0CA2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  <w:t>для сборных групп</w:t>
                            </w:r>
                          </w:p>
                          <w:p w:rsidR="001F5797" w:rsidRPr="007D0CA2" w:rsidRDefault="001F5797" w:rsidP="00A112E9">
                            <w:pPr>
                              <w:pStyle w:val="1"/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D0CA2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szCs w:val="32"/>
                                <w:lang w:val="ru-RU"/>
                              </w:rPr>
                              <w:t>С ВЫЕЗДОМ ИЗ КРАСНОДАРА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1.9pt;margin-top:14.4pt;width:304.95pt;height:64.2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" stroked="f" strokeweight="0" insetpen="t">
                <v:shadow color="#ccc"/>
                <o:lock v:ext="edit" shapetype="t"/>
                <v:textbox inset="2.85pt,2.85pt,2.85pt,2.85pt">
                  <w:txbxContent>
                    <w:p w:rsidR="001F5797" w:rsidRPr="007D0CA2" w:rsidRDefault="001F5797" w:rsidP="00A112E9">
                      <w:pPr>
                        <w:pStyle w:val="1"/>
                        <w:spacing w:after="0"/>
                        <w:jc w:val="right"/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</w:pPr>
                      <w:r w:rsidRPr="007D0CA2"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  <w:t>Экскурсионные туры</w:t>
                      </w:r>
                    </w:p>
                    <w:p w:rsidR="001F5797" w:rsidRDefault="001F5797" w:rsidP="00A112E9">
                      <w:pPr>
                        <w:pStyle w:val="1"/>
                        <w:spacing w:after="0"/>
                        <w:jc w:val="right"/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</w:pPr>
                      <w:r w:rsidRPr="007D0CA2"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  <w:t>для сборных групп</w:t>
                      </w:r>
                    </w:p>
                    <w:p w:rsidR="001F5797" w:rsidRPr="007D0CA2" w:rsidRDefault="001F5797" w:rsidP="00A112E9">
                      <w:pPr>
                        <w:pStyle w:val="1"/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32"/>
                          <w:szCs w:val="32"/>
                          <w:lang w:val="ru-RU"/>
                        </w:rPr>
                      </w:pPr>
                      <w:r w:rsidRPr="007D0CA2"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szCs w:val="32"/>
                          <w:lang w:val="ru-RU"/>
                        </w:rPr>
                        <w:t>С ВЫЕЗДОМ ИЗ КРАСНОДАРА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-5080</wp:posOffset>
            </wp:positionV>
            <wp:extent cx="2465705" cy="397510"/>
            <wp:effectExtent l="0" t="0" r="0" b="2540"/>
            <wp:wrapNone/>
            <wp:docPr id="5" name="Рисунок 5" descr="Z:\логотипы\Длинный логотип без подложки малень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готипы\Длинный логотип без подложки маленьки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pPr w:leftFromText="180" w:rightFromText="180" w:vertAnchor="text" w:horzAnchor="page" w:tblpX="3886" w:tblpY="749"/>
        <w:tblOverlap w:val="never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245"/>
        <w:gridCol w:w="1134"/>
      </w:tblGrid>
      <w:tr w:rsidR="007D0CA2" w:rsidTr="00095297">
        <w:trPr>
          <w:trHeight w:val="446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ТУР</w:t>
            </w:r>
          </w:p>
        </w:tc>
        <w:tc>
          <w:tcPr>
            <w:tcW w:w="5245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ПРОГРАММА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СТОИМОСТЬ </w:t>
            </w:r>
            <w:proofErr w:type="gramStart"/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на</w:t>
            </w:r>
            <w:proofErr w:type="gramEnd"/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</w:p>
          <w:p w:rsidR="007D0CA2" w:rsidRPr="00E9287D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9287D">
              <w:rPr>
                <w:rFonts w:ascii="Arial" w:hAnsi="Arial" w:cs="Arial"/>
                <w:b/>
                <w:sz w:val="14"/>
                <w:szCs w:val="14"/>
                <w:lang w:val="ru-RU"/>
              </w:rPr>
              <w:t>1 человека</w:t>
            </w:r>
          </w:p>
        </w:tc>
      </w:tr>
      <w:tr w:rsidR="007D0CA2" w:rsidRPr="00133ACC" w:rsidTr="00095297">
        <w:trPr>
          <w:trHeight w:val="323"/>
        </w:trPr>
        <w:tc>
          <w:tcPr>
            <w:tcW w:w="7905" w:type="dxa"/>
            <w:gridSpan w:val="3"/>
            <w:shd w:val="clear" w:color="auto" w:fill="FDE9D9" w:themeFill="accent6" w:themeFillTint="33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АПРЕЛЬ 2022</w:t>
            </w:r>
          </w:p>
        </w:tc>
      </w:tr>
      <w:tr w:rsidR="007D0CA2" w:rsidRPr="00126288" w:rsidTr="00095297">
        <w:trPr>
          <w:trHeight w:val="1291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 апреля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  <w:p w:rsidR="007D0CA2" w:rsidRPr="005A6C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0"/>
                <w:szCs w:val="10"/>
                <w:lang w:val="ru-RU"/>
              </w:rPr>
            </w:pP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834AB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834AB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ГЕЛЕНДЖИК / CHÂTEAU DE TALU</w:t>
            </w:r>
          </w:p>
          <w:p w:rsidR="007D0CA2" w:rsidRPr="00BB4104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auto"/>
                <w:sz w:val="8"/>
                <w:szCs w:val="16"/>
                <w:u w:val="single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</w:t>
            </w:r>
            <w:r w:rsidRPr="00A96514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набережн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ая</w:t>
            </w:r>
            <w:r w:rsidRPr="00A96514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Геленджика: </w:t>
            </w:r>
            <w:r w:rsidRPr="00E14963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прогулка,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С</w:t>
            </w:r>
            <w:r w:rsidRPr="00E14963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творный маяк,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скульптура «Белая невеста»;</w:t>
            </w: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 Греческий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к</w:t>
            </w: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ультурный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ц</w:t>
            </w: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ентр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экспозиции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Античная Культура, Православи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е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, истори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я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греков Северного Причерноморья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;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</w:p>
          <w:p w:rsidR="007D0CA2" w:rsidRPr="005357E3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4"/>
                <w:szCs w:val="14"/>
                <w:u w:val="single"/>
                <w:lang w:val="ru-RU"/>
              </w:rPr>
            </w:pPr>
            <w:r w:rsidRPr="00703E4D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- комплекс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Château</w:t>
            </w:r>
            <w:proofErr w:type="spellEnd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de</w:t>
            </w:r>
            <w:proofErr w:type="spellEnd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Talu</w:t>
            </w:r>
            <w:proofErr w:type="spellEnd"/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r w:rsidRPr="00126288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- настоящий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французский замок, вино</w:t>
            </w:r>
            <w:r w:rsidRPr="00A96514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дельня и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виноградники.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7D0CA2" w:rsidRPr="00373CD4" w:rsidTr="00095297">
        <w:trPr>
          <w:trHeight w:val="983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9 - 10 апреля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вс</w:t>
            </w:r>
            <w:proofErr w:type="spell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83465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 w:rsidRPr="00834652"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2</w:t>
            </w: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 xml:space="preserve"> дня /</w:t>
            </w:r>
            <w:r w:rsidRPr="00834652"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</w:t>
            </w: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 xml:space="preserve"> ночь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накануне в 24:00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834AB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834AB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ПРИЭЛЬБРУСЬЕ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</w:pPr>
          </w:p>
          <w:p w:rsidR="007D0CA2" w:rsidRPr="00202DFE" w:rsidRDefault="007D0CA2" w:rsidP="007D0CA2">
            <w:pPr>
              <w:spacing w:after="0" w:line="240" w:lineRule="auto"/>
              <w:ind w:right="34"/>
              <w:jc w:val="both"/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</w:pPr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- Чегемское ущелье с водопадами;</w:t>
            </w:r>
          </w:p>
          <w:p w:rsidR="007D0CA2" w:rsidRPr="00202DFE" w:rsidRDefault="007D0CA2" w:rsidP="007D0CA2">
            <w:pPr>
              <w:spacing w:after="0" w:line="240" w:lineRule="auto"/>
              <w:ind w:right="34"/>
              <w:jc w:val="both"/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</w:pPr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 xml:space="preserve">- Винодельня </w:t>
            </w:r>
            <w:r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«</w:t>
            </w:r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Шато-</w:t>
            </w:r>
            <w:proofErr w:type="spellStart"/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Эркен</w:t>
            </w:r>
            <w:proofErr w:type="spellEnd"/>
            <w:r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»</w:t>
            </w:r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 xml:space="preserve">: </w:t>
            </w:r>
            <w:r w:rsidRPr="00202DFE"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  <w:t>рыцарский замок,</w:t>
            </w:r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 xml:space="preserve"> </w:t>
            </w:r>
            <w:r w:rsidRPr="00202DFE"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  <w:t>озеро с лебедями;</w:t>
            </w:r>
          </w:p>
          <w:p w:rsidR="007D0CA2" w:rsidRDefault="007D0CA2" w:rsidP="007D0CA2">
            <w:pPr>
              <w:spacing w:after="0" w:line="240" w:lineRule="auto"/>
              <w:ind w:right="34"/>
              <w:jc w:val="both"/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</w:pPr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- Национальный парк «</w:t>
            </w:r>
            <w:proofErr w:type="spellStart"/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>Приэльбрусье</w:t>
            </w:r>
            <w:proofErr w:type="spellEnd"/>
            <w:r w:rsidRPr="00202DFE">
              <w:rPr>
                <w:rFonts w:ascii="Arial" w:eastAsia="Calibri" w:hAnsi="Arial" w:cs="Arial"/>
                <w:b/>
                <w:color w:val="auto"/>
                <w:kern w:val="0"/>
                <w:sz w:val="14"/>
                <w:szCs w:val="14"/>
                <w:lang w:val="ru-RU"/>
              </w:rPr>
              <w:t xml:space="preserve">»: </w:t>
            </w:r>
            <w:r w:rsidRPr="00202DFE"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  <w:t xml:space="preserve">поляны </w:t>
            </w:r>
            <w:proofErr w:type="spellStart"/>
            <w:r w:rsidRPr="00202DFE"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  <w:t>Чегет</w:t>
            </w:r>
            <w:proofErr w:type="spellEnd"/>
            <w:r w:rsidRPr="00202DFE"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  <w:t xml:space="preserve"> и </w:t>
            </w:r>
            <w:proofErr w:type="spellStart"/>
            <w:r w:rsidRPr="00202DFE"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  <w:t>Азау</w:t>
            </w:r>
            <w:proofErr w:type="spellEnd"/>
            <w:r w:rsidRPr="00202DFE">
              <w:rPr>
                <w:rFonts w:ascii="Arial" w:eastAsia="Calibri" w:hAnsi="Arial" w:cs="Arial"/>
                <w:color w:val="auto"/>
                <w:kern w:val="0"/>
                <w:sz w:val="14"/>
                <w:szCs w:val="14"/>
                <w:lang w:val="ru-RU"/>
              </w:rPr>
              <w:t>, подъем по канатным дорогам, поляна Нарзанов.</w:t>
            </w:r>
          </w:p>
          <w:p w:rsidR="00095297" w:rsidRPr="00373CD4" w:rsidRDefault="00095297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b/>
                <w:color w:val="00206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6 600</w:t>
            </w:r>
          </w:p>
        </w:tc>
      </w:tr>
      <w:tr w:rsidR="007D0CA2" w:rsidRPr="00133ACC" w:rsidTr="00095297">
        <w:trPr>
          <w:trHeight w:val="685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16 апреля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06:00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  <w:r w:rsidRPr="00834AB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МЕЗМАЙ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  <w:r w:rsidRPr="00605421">
              <w:rPr>
                <w:rFonts w:ascii="Arial" w:hAnsi="Arial" w:cs="Arial"/>
                <w:b/>
                <w:color w:val="FF0000"/>
                <w:sz w:val="16"/>
                <w:szCs w:val="16"/>
                <w:u w:val="single"/>
                <w:lang w:val="ru-RU"/>
              </w:rPr>
              <w:t>активный тур</w:t>
            </w:r>
          </w:p>
          <w:p w:rsidR="007D0CA2" w:rsidRPr="005357E3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8"/>
                <w:szCs w:val="16"/>
                <w:u w:val="single"/>
                <w:lang w:val="ru-RU"/>
              </w:rPr>
            </w:pPr>
          </w:p>
          <w:p w:rsidR="007D0CA2" w:rsidRPr="00F20355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605421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«</w:t>
            </w:r>
            <w:r w:rsidRPr="00605421">
              <w:rPr>
                <w:rFonts w:ascii="Arial" w:hAnsi="Arial" w:cs="Arial"/>
                <w:b/>
                <w:sz w:val="14"/>
                <w:szCs w:val="14"/>
                <w:lang w:val="ru-RU"/>
              </w:rPr>
              <w:t>Орлиная полка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»: </w:t>
            </w:r>
            <w:r w:rsidRPr="00F20355">
              <w:rPr>
                <w:rFonts w:ascii="Arial" w:hAnsi="Arial" w:cs="Arial"/>
                <w:sz w:val="14"/>
                <w:szCs w:val="14"/>
                <w:lang w:val="ru-RU"/>
              </w:rPr>
              <w:t>прогулка по лесу, скальная полка, смотровые площадки;</w:t>
            </w: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Курджипское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ущелье: </w:t>
            </w:r>
            <w:r w:rsidRPr="00F20355">
              <w:rPr>
                <w:rFonts w:ascii="Arial" w:hAnsi="Arial" w:cs="Arial"/>
                <w:sz w:val="14"/>
                <w:szCs w:val="14"/>
                <w:lang w:val="ru-RU"/>
              </w:rPr>
              <w:t xml:space="preserve">водопады </w:t>
            </w:r>
            <w:proofErr w:type="spellStart"/>
            <w:r w:rsidRPr="00F20355">
              <w:rPr>
                <w:rFonts w:ascii="Arial" w:hAnsi="Arial" w:cs="Arial"/>
                <w:sz w:val="14"/>
                <w:szCs w:val="14"/>
                <w:lang w:val="ru-RU"/>
              </w:rPr>
              <w:t>Исиченко</w:t>
            </w:r>
            <w:proofErr w:type="spellEnd"/>
            <w:r w:rsidRPr="00F20355">
              <w:rPr>
                <w:rFonts w:ascii="Arial" w:hAnsi="Arial" w:cs="Arial"/>
                <w:sz w:val="14"/>
                <w:szCs w:val="14"/>
                <w:lang w:val="ru-RU"/>
              </w:rPr>
              <w:t>, Пальмовый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, отдых на природе.</w:t>
            </w:r>
          </w:p>
          <w:p w:rsidR="00095297" w:rsidRPr="00596FAC" w:rsidRDefault="00095297" w:rsidP="007D0CA2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spacing w:after="0" w:line="240" w:lineRule="auto"/>
              <w:ind w:left="-113" w:right="-113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7D0CA2" w:rsidRPr="0023274A" w:rsidTr="00095297">
        <w:trPr>
          <w:trHeight w:val="755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23 апреля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834AB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834AB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ПАСХАЛЬНЫЙ СОЧЕЛЬНИК</w:t>
            </w:r>
          </w:p>
          <w:p w:rsidR="007D0CA2" w:rsidRPr="00632EBE" w:rsidRDefault="007D0CA2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b/>
                <w:color w:val="002060"/>
                <w:sz w:val="14"/>
                <w:szCs w:val="14"/>
                <w:u w:val="single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</w:t>
            </w:r>
            <w:proofErr w:type="gramStart"/>
            <w:r w:rsidRPr="00632EBE">
              <w:rPr>
                <w:rFonts w:ascii="Arial" w:hAnsi="Arial" w:cs="Arial"/>
                <w:b/>
                <w:sz w:val="14"/>
                <w:szCs w:val="14"/>
                <w:lang w:val="ru-RU"/>
              </w:rPr>
              <w:t>Свято-Михайловский</w:t>
            </w:r>
            <w:proofErr w:type="gramEnd"/>
            <w:r w:rsidRPr="00632EBE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мужской монастырь</w:t>
            </w:r>
            <w:r w:rsidRPr="00632EBE">
              <w:rPr>
                <w:rFonts w:ascii="Arial" w:hAnsi="Arial" w:cs="Arial"/>
                <w:sz w:val="14"/>
                <w:szCs w:val="14"/>
                <w:lang w:val="ru-RU"/>
              </w:rPr>
              <w:t>: святой ист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очник, купель, подземные пещеры, монастырская блинная;</w:t>
            </w:r>
            <w:r w:rsidRPr="00632EBE"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</w:p>
          <w:p w:rsidR="007D0CA2" w:rsidRPr="00632EBE" w:rsidRDefault="007D0CA2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  <w:r w:rsidRPr="00F20355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хутор </w:t>
            </w:r>
            <w:proofErr w:type="spellStart"/>
            <w:r w:rsidRPr="00F20355">
              <w:rPr>
                <w:rFonts w:ascii="Arial" w:hAnsi="Arial" w:cs="Arial"/>
                <w:b/>
                <w:sz w:val="14"/>
                <w:szCs w:val="14"/>
                <w:lang w:val="ru-RU"/>
              </w:rPr>
              <w:t>Гавердовский</w:t>
            </w:r>
            <w:proofErr w:type="spellEnd"/>
            <w:r w:rsidRPr="00F20355">
              <w:rPr>
                <w:rFonts w:ascii="Arial" w:hAnsi="Arial" w:cs="Arial"/>
                <w:b/>
                <w:sz w:val="14"/>
                <w:szCs w:val="14"/>
                <w:lang w:val="ru-RU"/>
              </w:rPr>
              <w:t>:</w:t>
            </w:r>
            <w:r w:rsidRPr="00632EBE">
              <w:rPr>
                <w:rFonts w:ascii="Arial" w:hAnsi="Arial" w:cs="Arial"/>
                <w:sz w:val="14"/>
                <w:szCs w:val="14"/>
                <w:lang w:val="ru-RU"/>
              </w:rPr>
              <w:t xml:space="preserve"> святой источник, купель, </w:t>
            </w:r>
            <w:r w:rsidRPr="00F20355">
              <w:rPr>
                <w:rFonts w:ascii="Arial" w:hAnsi="Arial" w:cs="Arial"/>
                <w:sz w:val="14"/>
                <w:szCs w:val="14"/>
                <w:lang w:val="ru-RU"/>
              </w:rPr>
              <w:t>Свято-Успенский храм.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spacing w:after="0" w:line="240" w:lineRule="auto"/>
              <w:ind w:left="-113" w:right="-113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1 700</w:t>
            </w:r>
          </w:p>
        </w:tc>
      </w:tr>
      <w:tr w:rsidR="007D0CA2" w:rsidRPr="00133ACC" w:rsidTr="00095297">
        <w:trPr>
          <w:trHeight w:val="417"/>
        </w:trPr>
        <w:tc>
          <w:tcPr>
            <w:tcW w:w="7905" w:type="dxa"/>
            <w:gridSpan w:val="3"/>
            <w:shd w:val="clear" w:color="auto" w:fill="FDE9D9" w:themeFill="accent6" w:themeFillTint="33"/>
            <w:vAlign w:val="center"/>
          </w:tcPr>
          <w:p w:rsidR="007D0CA2" w:rsidRDefault="007D0CA2" w:rsidP="007D0CA2">
            <w:pPr>
              <w:spacing w:after="0" w:line="240" w:lineRule="auto"/>
              <w:ind w:left="-113" w:right="-113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МАЙ 2022</w:t>
            </w:r>
          </w:p>
        </w:tc>
      </w:tr>
      <w:tr w:rsidR="007D0CA2" w:rsidRPr="00596FAC" w:rsidTr="00095297">
        <w:trPr>
          <w:trHeight w:val="833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 мая (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вс</w:t>
            </w:r>
            <w:proofErr w:type="spell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E42C98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32"/>
                <w:szCs w:val="16"/>
                <w:u w:val="single"/>
                <w:lang w:val="ru-RU"/>
              </w:rPr>
            </w:pPr>
            <w:r w:rsidRPr="00E42C98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АНАПА / УТРИШ </w:t>
            </w:r>
            <w:r w:rsidRPr="00E42C98"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  <w:lang w:val="ru-RU"/>
              </w:rPr>
              <w:t xml:space="preserve"> </w:t>
            </w:r>
          </w:p>
          <w:p w:rsidR="007D0CA2" w:rsidRPr="00BE4E4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6"/>
                <w:szCs w:val="16"/>
                <w:u w:val="single"/>
                <w:lang w:val="ru-RU"/>
              </w:rPr>
            </w:pPr>
          </w:p>
          <w:p w:rsidR="007D0CA2" w:rsidRPr="00133ACC" w:rsidRDefault="007D0CA2" w:rsidP="007D0CA2">
            <w:pPr>
              <w:tabs>
                <w:tab w:val="left" w:pos="3648"/>
              </w:tabs>
              <w:spacing w:after="0" w:line="240" w:lineRule="auto"/>
              <w:rPr>
                <w:rFonts w:ascii="Arial" w:hAnsi="Arial" w:cs="Arial"/>
                <w:b/>
                <w:i/>
                <w:color w:val="002060"/>
                <w:sz w:val="8"/>
                <w:szCs w:val="16"/>
                <w:lang w:val="ru-RU"/>
              </w:rPr>
            </w:pPr>
          </w:p>
          <w:p w:rsidR="007D0CA2" w:rsidRDefault="007D0CA2" w:rsidP="007D0CA2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Обзорная экскурсия по Анапе: </w:t>
            </w:r>
            <w:r w:rsidRPr="00B55F66">
              <w:rPr>
                <w:rFonts w:ascii="Arial" w:hAnsi="Arial" w:cs="Arial"/>
                <w:sz w:val="14"/>
                <w:szCs w:val="14"/>
                <w:lang w:val="ru-RU"/>
              </w:rPr>
              <w:t xml:space="preserve">остатки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древней </w:t>
            </w:r>
            <w:r w:rsidRPr="00B55F66">
              <w:rPr>
                <w:rFonts w:ascii="Arial" w:hAnsi="Arial" w:cs="Arial"/>
                <w:sz w:val="14"/>
                <w:szCs w:val="14"/>
                <w:lang w:val="ru-RU"/>
              </w:rPr>
              <w:t>турецкой крепости «Русские ворота»</w:t>
            </w:r>
            <w:r w:rsidRPr="00E42C98">
              <w:rPr>
                <w:rFonts w:ascii="Arial" w:hAnsi="Arial" w:cs="Arial"/>
                <w:sz w:val="14"/>
                <w:szCs w:val="14"/>
                <w:lang w:val="ru-RU"/>
              </w:rPr>
              <w:t>,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 w:rsidRPr="00B55F66">
              <w:rPr>
                <w:rFonts w:ascii="Arial" w:hAnsi="Arial" w:cs="Arial"/>
                <w:sz w:val="14"/>
                <w:szCs w:val="14"/>
                <w:lang w:val="ru-RU"/>
              </w:rPr>
              <w:t xml:space="preserve">античный </w:t>
            </w:r>
            <w:r w:rsidRPr="003A7F44">
              <w:rPr>
                <w:rFonts w:ascii="Arial" w:hAnsi="Arial" w:cs="Arial"/>
                <w:sz w:val="14"/>
                <w:szCs w:val="14"/>
                <w:lang w:val="ru-RU"/>
              </w:rPr>
              <w:t>музе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й-заповедник</w:t>
            </w:r>
            <w:r w:rsidRPr="003A7F44"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«</w:t>
            </w:r>
            <w:proofErr w:type="spellStart"/>
            <w:r w:rsidRPr="003A7F44">
              <w:rPr>
                <w:rFonts w:ascii="Arial" w:hAnsi="Arial" w:cs="Arial"/>
                <w:sz w:val="14"/>
                <w:szCs w:val="14"/>
                <w:lang w:val="ru-RU"/>
              </w:rPr>
              <w:t>Горгиппия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ru-RU"/>
              </w:rPr>
              <w:t>», прогулка по набережной</w:t>
            </w:r>
            <w:r w:rsidRPr="00CD7E61">
              <w:rPr>
                <w:rFonts w:ascii="Arial" w:hAnsi="Arial" w:cs="Arial"/>
                <w:sz w:val="14"/>
                <w:szCs w:val="14"/>
                <w:lang w:val="ru-RU"/>
              </w:rPr>
              <w:t>;</w:t>
            </w:r>
          </w:p>
          <w:p w:rsidR="007D0CA2" w:rsidRDefault="007D0CA2" w:rsidP="007D0CA2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Заповедник Большой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Утриш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: </w:t>
            </w:r>
            <w:r w:rsidRPr="00E42C98">
              <w:rPr>
                <w:rFonts w:ascii="Arial" w:hAnsi="Arial" w:cs="Arial"/>
                <w:sz w:val="14"/>
                <w:szCs w:val="14"/>
                <w:lang w:val="ru-RU"/>
              </w:rPr>
              <w:t>активный пеший маршрут по знаменитому можжевелово-фисташковому редколесью.</w:t>
            </w:r>
          </w:p>
          <w:p w:rsidR="00095297" w:rsidRPr="00BE4E42" w:rsidRDefault="00095297" w:rsidP="007D0CA2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Pr="00C91C9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7D0CA2" w:rsidRPr="00D40E7C" w:rsidTr="00095297">
        <w:trPr>
          <w:trHeight w:val="1030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 мая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пн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Pr="00BE4E4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F1507C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  <w:lang w:val="ru-RU"/>
              </w:rPr>
            </w:pPr>
            <w:r w:rsidRPr="00F1507C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АТАМАНЬ </w:t>
            </w:r>
            <w:r w:rsidRPr="00FE5089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/</w:t>
            </w:r>
            <w:r w:rsidRPr="00F1507C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CHÂTEAU T</w:t>
            </w:r>
            <w:r w:rsidRPr="00F1507C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</w:rPr>
              <w:t>AMAGNE</w:t>
            </w:r>
            <w:r w:rsidRPr="00F1507C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- Этно-станица «Атамань»:</w:t>
            </w:r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 xml:space="preserve">48 казачьих подворий,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ремесленные и декоративно-прикладные мастер-классы;</w:t>
            </w:r>
          </w:p>
          <w:p w:rsidR="007D0CA2" w:rsidRPr="00FE5089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Центр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энологии</w:t>
            </w:r>
            <w:proofErr w:type="spellEnd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«</w:t>
            </w:r>
            <w:proofErr w:type="spellStart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>Chateau</w:t>
            </w:r>
            <w:proofErr w:type="spellEnd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>Tamagne</w:t>
            </w:r>
            <w:proofErr w:type="spellEnd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>»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: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 xml:space="preserve">знакомство с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основными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>этапами производства вина,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 галерея выдержки,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>дегустация,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>фирменный магазин продукции завода.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7D0CA2" w:rsidRPr="003A7F44" w:rsidTr="00095297">
        <w:trPr>
          <w:trHeight w:val="844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3 мая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вт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Pr="00BE4E4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CD7E61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CD7E61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ЛАГО-НАКИ / ТЕРМЫ</w:t>
            </w:r>
          </w:p>
          <w:p w:rsidR="007D0CA2" w:rsidRPr="00133ACC" w:rsidRDefault="007D0CA2" w:rsidP="007D0CA2">
            <w:pPr>
              <w:tabs>
                <w:tab w:val="left" w:pos="3648"/>
              </w:tabs>
              <w:spacing w:after="0" w:line="240" w:lineRule="auto"/>
              <w:rPr>
                <w:rFonts w:ascii="Arial" w:hAnsi="Arial" w:cs="Arial"/>
                <w:b/>
                <w:i/>
                <w:color w:val="002060"/>
                <w:sz w:val="8"/>
                <w:szCs w:val="16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CD7E61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плато </w:t>
            </w:r>
            <w:proofErr w:type="spellStart"/>
            <w:r w:rsidRPr="00CD7E61">
              <w:rPr>
                <w:rFonts w:ascii="Arial" w:hAnsi="Arial" w:cs="Arial"/>
                <w:b/>
                <w:sz w:val="14"/>
                <w:szCs w:val="14"/>
                <w:lang w:val="ru-RU"/>
              </w:rPr>
              <w:t>Лаго-Наки</w:t>
            </w:r>
            <w:proofErr w:type="spellEnd"/>
            <w:r w:rsidRPr="00CD7E61">
              <w:rPr>
                <w:rFonts w:ascii="Arial" w:hAnsi="Arial" w:cs="Arial"/>
                <w:b/>
                <w:sz w:val="14"/>
                <w:szCs w:val="14"/>
                <w:lang w:val="ru-RU"/>
              </w:rPr>
              <w:t>: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  <w:r w:rsidRPr="00CD7E61">
              <w:rPr>
                <w:rFonts w:ascii="Arial" w:hAnsi="Arial" w:cs="Arial"/>
                <w:sz w:val="14"/>
                <w:szCs w:val="14"/>
                <w:lang w:val="ru-RU"/>
              </w:rPr>
              <w:t xml:space="preserve">Большая </w:t>
            </w:r>
            <w:proofErr w:type="spellStart"/>
            <w:r w:rsidRPr="00CD7E61">
              <w:rPr>
                <w:rFonts w:ascii="Arial" w:hAnsi="Arial" w:cs="Arial"/>
                <w:sz w:val="14"/>
                <w:szCs w:val="14"/>
                <w:lang w:val="ru-RU"/>
              </w:rPr>
              <w:t>Азишская</w:t>
            </w:r>
            <w:proofErr w:type="spellEnd"/>
            <w:r w:rsidRPr="00CD7E61">
              <w:rPr>
                <w:rFonts w:ascii="Arial" w:hAnsi="Arial" w:cs="Arial"/>
                <w:sz w:val="14"/>
                <w:szCs w:val="14"/>
                <w:lang w:val="ru-RU"/>
              </w:rPr>
              <w:t xml:space="preserve"> пещера, обзорная площадка «Панорама»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; </w:t>
            </w:r>
          </w:p>
          <w:p w:rsidR="007D0CA2" w:rsidRPr="00CD7E61" w:rsidRDefault="007D0CA2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  <w:r w:rsidRPr="00CD7E61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Термальные источники «Водная Ривьера»: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9</w:t>
            </w:r>
            <w:r w:rsidRPr="008F2C2F">
              <w:rPr>
                <w:rFonts w:ascii="Arial" w:hAnsi="Arial" w:cs="Arial"/>
                <w:sz w:val="14"/>
                <w:szCs w:val="14"/>
                <w:lang w:val="ru-RU"/>
              </w:rPr>
              <w:t xml:space="preserve"> термальных бассейнов под открытым небом (7 взрослых и 2 детский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)</w:t>
            </w:r>
            <w:r w:rsidRPr="008F2C2F">
              <w:rPr>
                <w:rFonts w:ascii="Arial" w:hAnsi="Arial" w:cs="Arial"/>
                <w:sz w:val="14"/>
                <w:szCs w:val="14"/>
                <w:lang w:val="ru-RU"/>
              </w:rPr>
              <w:t>, раздевалки и оборудованный теплый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 зал для отдыха, кафе, беседк</w:t>
            </w:r>
            <w:r w:rsidRPr="008F2C2F">
              <w:rPr>
                <w:rFonts w:ascii="Arial" w:hAnsi="Arial" w:cs="Arial"/>
                <w:sz w:val="14"/>
                <w:szCs w:val="14"/>
                <w:lang w:val="ru-RU"/>
              </w:rPr>
              <w:t>и и мангал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ы</w:t>
            </w:r>
            <w:r w:rsidRPr="008F2C2F">
              <w:rPr>
                <w:rFonts w:ascii="Arial" w:hAnsi="Arial" w:cs="Arial"/>
                <w:sz w:val="14"/>
                <w:szCs w:val="14"/>
                <w:lang w:val="ru-RU"/>
              </w:rPr>
              <w:t>, детская площадка.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7D0CA2" w:rsidRPr="00BE4E42" w:rsidTr="00095297">
        <w:trPr>
          <w:trHeight w:val="1419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1 - 3 мая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вс</w:t>
            </w:r>
            <w:proofErr w:type="spell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- 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вт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3 дня/2 ночи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накануне 24:00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500C09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500C09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ЭЛИСТА / АСТРАХАНЬ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- Э</w:t>
            </w:r>
            <w:r w:rsidRPr="00274E70">
              <w:rPr>
                <w:rFonts w:ascii="Arial" w:hAnsi="Arial" w:cs="Arial"/>
                <w:b/>
                <w:sz w:val="14"/>
                <w:szCs w:val="14"/>
                <w:lang w:val="ru-RU"/>
              </w:rPr>
              <w:t>кскурси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и</w:t>
            </w:r>
            <w:r w:rsidRPr="00274E70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по 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Элисте:</w:t>
            </w:r>
            <w:r w:rsidRPr="00BE4E42">
              <w:rPr>
                <w:rFonts w:ascii="Arial" w:hAnsi="Arial" w:cs="Arial"/>
                <w:sz w:val="14"/>
                <w:szCs w:val="14"/>
                <w:lang w:val="ru-RU"/>
              </w:rPr>
              <w:t xml:space="preserve">  буддийск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ий</w:t>
            </w:r>
            <w:r w:rsidRPr="00BE4E42">
              <w:rPr>
                <w:rFonts w:ascii="Arial" w:hAnsi="Arial" w:cs="Arial"/>
                <w:sz w:val="14"/>
                <w:szCs w:val="14"/>
                <w:lang w:val="ru-RU"/>
              </w:rPr>
              <w:t xml:space="preserve"> храм </w:t>
            </w:r>
            <w:r w:rsidRPr="008C1B05">
              <w:rPr>
                <w:rFonts w:ascii="Arial" w:hAnsi="Arial" w:cs="Arial"/>
                <w:sz w:val="14"/>
                <w:szCs w:val="14"/>
                <w:lang w:val="ru-RU"/>
              </w:rPr>
              <w:t>"Золотая обитель Будды Шакьямуни"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, </w:t>
            </w:r>
            <w:r w:rsidRPr="00BE4E42">
              <w:rPr>
                <w:rFonts w:ascii="Arial" w:hAnsi="Arial" w:cs="Arial"/>
                <w:sz w:val="14"/>
                <w:szCs w:val="14"/>
                <w:lang w:val="ru-RU"/>
              </w:rPr>
              <w:t>ротонд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а</w:t>
            </w:r>
            <w:r w:rsidRPr="00BE4E42">
              <w:rPr>
                <w:rFonts w:ascii="Arial" w:hAnsi="Arial" w:cs="Arial"/>
                <w:sz w:val="14"/>
                <w:szCs w:val="14"/>
                <w:lang w:val="ru-RU"/>
              </w:rPr>
              <w:t xml:space="preserve"> "Пагода семи дней",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памятник Остапу 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ru-RU"/>
              </w:rPr>
              <w:t>Бендеру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ru-RU"/>
              </w:rPr>
              <w:t>, буддийский храм «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ru-RU"/>
              </w:rPr>
              <w:t>Сякюсн-Сюме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ru-RU"/>
              </w:rPr>
              <w:t>»,</w:t>
            </w:r>
            <w:r w:rsidRPr="00BE4E42"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  <w:r w:rsidRPr="008C1B05">
              <w:rPr>
                <w:rFonts w:ascii="Arial" w:hAnsi="Arial" w:cs="Arial"/>
                <w:sz w:val="14"/>
                <w:szCs w:val="14"/>
                <w:lang w:val="ru-RU"/>
              </w:rPr>
              <w:t xml:space="preserve">музей </w:t>
            </w:r>
            <w:proofErr w:type="gramStart"/>
            <w:r w:rsidRPr="008C1B05">
              <w:rPr>
                <w:rFonts w:ascii="Arial" w:hAnsi="Arial" w:cs="Arial"/>
                <w:sz w:val="14"/>
                <w:szCs w:val="14"/>
                <w:lang w:val="ru-RU"/>
              </w:rPr>
              <w:t>Ойрат-монгольской</w:t>
            </w:r>
            <w:proofErr w:type="gramEnd"/>
            <w:r w:rsidRPr="008C1B05">
              <w:rPr>
                <w:rFonts w:ascii="Arial" w:hAnsi="Arial" w:cs="Arial"/>
                <w:sz w:val="14"/>
                <w:szCs w:val="14"/>
                <w:lang w:val="ru-RU"/>
              </w:rPr>
              <w:t xml:space="preserve"> культуры</w:t>
            </w:r>
            <w:r w:rsidRPr="00BE4E42">
              <w:rPr>
                <w:rFonts w:ascii="Arial" w:hAnsi="Arial" w:cs="Arial"/>
                <w:sz w:val="14"/>
                <w:szCs w:val="14"/>
                <w:lang w:val="ru-RU"/>
              </w:rPr>
              <w:t>, посещение свя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щенного места "Одинокий тополь", </w:t>
            </w:r>
            <w:r w:rsidRPr="00274E70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 w:rsidRPr="008C1B05">
              <w:rPr>
                <w:rFonts w:ascii="Arial" w:hAnsi="Arial" w:cs="Arial"/>
                <w:sz w:val="14"/>
                <w:szCs w:val="14"/>
                <w:lang w:val="ru-RU"/>
              </w:rPr>
              <w:t>участие в обряде на счастье и благополучие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;</w:t>
            </w:r>
          </w:p>
          <w:p w:rsidR="007D0CA2" w:rsidRPr="00BE4E42" w:rsidRDefault="007D0CA2" w:rsidP="007D0CA2">
            <w:pPr>
              <w:tabs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 w:rsidRPr="00ED61D5">
              <w:rPr>
                <w:rFonts w:ascii="Arial" w:hAnsi="Arial" w:cs="Arial"/>
                <w:b/>
                <w:sz w:val="14"/>
                <w:szCs w:val="14"/>
                <w:lang w:val="ru-RU"/>
              </w:rPr>
              <w:t>-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Э</w:t>
            </w:r>
            <w:r w:rsidRPr="00274E70">
              <w:rPr>
                <w:rFonts w:ascii="Arial" w:hAnsi="Arial" w:cs="Arial"/>
                <w:b/>
                <w:sz w:val="14"/>
                <w:szCs w:val="14"/>
                <w:lang w:val="ru-RU"/>
              </w:rPr>
              <w:t>кскурси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и</w:t>
            </w:r>
            <w:r w:rsidRPr="00274E70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по Астрахани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: </w:t>
            </w:r>
            <w:r w:rsidRPr="00BE4E42"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  <w:r w:rsidRPr="008C1B05">
              <w:rPr>
                <w:rFonts w:ascii="Arial" w:hAnsi="Arial" w:cs="Arial"/>
                <w:sz w:val="14"/>
                <w:szCs w:val="14"/>
                <w:lang w:val="ru-RU"/>
              </w:rPr>
              <w:t>Астраханский кремль, прогулка на речном трамвайчике по Волге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Pr="00C91C9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14 500</w:t>
            </w:r>
          </w:p>
        </w:tc>
      </w:tr>
      <w:tr w:rsidR="007D0CA2" w:rsidRPr="003A7F44" w:rsidTr="00095297">
        <w:trPr>
          <w:trHeight w:val="563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8 мая (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вс</w:t>
            </w:r>
            <w:proofErr w:type="spell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 w:rsidR="00313525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05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500C09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500C09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КЕРЧЬ 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Cs/>
                <w:sz w:val="14"/>
                <w:szCs w:val="14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bCs/>
                <w:sz w:val="14"/>
                <w:szCs w:val="14"/>
                <w:lang w:val="ru-RU"/>
              </w:rPr>
            </w:pPr>
            <w:r w:rsidRPr="00500C09">
              <w:rPr>
                <w:rFonts w:ascii="Arial" w:hAnsi="Arial" w:cs="Arial"/>
                <w:b/>
                <w:bCs/>
                <w:sz w:val="14"/>
                <w:szCs w:val="14"/>
                <w:lang w:val="ru-RU"/>
              </w:rPr>
              <w:t>- Экскурсии по Керчи:</w:t>
            </w:r>
            <w:r>
              <w:rPr>
                <w:rFonts w:ascii="Arial" w:hAnsi="Arial" w:cs="Arial"/>
                <w:bCs/>
                <w:sz w:val="14"/>
                <w:szCs w:val="14"/>
                <w:lang w:val="ru-RU"/>
              </w:rPr>
              <w:t xml:space="preserve"> </w:t>
            </w:r>
            <w:r w:rsidRPr="001658DA">
              <w:rPr>
                <w:rFonts w:ascii="Arial" w:hAnsi="Arial" w:cs="Arial"/>
                <w:bCs/>
                <w:sz w:val="14"/>
                <w:szCs w:val="14"/>
                <w:lang w:val="ru-RU"/>
              </w:rPr>
              <w:t>гор</w:t>
            </w:r>
            <w:r>
              <w:rPr>
                <w:rFonts w:ascii="Arial" w:hAnsi="Arial" w:cs="Arial"/>
                <w:bCs/>
                <w:sz w:val="14"/>
                <w:szCs w:val="14"/>
                <w:lang w:val="ru-RU"/>
              </w:rPr>
              <w:t>а</w:t>
            </w:r>
            <w:r w:rsidRPr="001658DA">
              <w:rPr>
                <w:rFonts w:ascii="Arial" w:hAnsi="Arial" w:cs="Arial"/>
                <w:bCs/>
                <w:sz w:val="14"/>
                <w:szCs w:val="14"/>
                <w:lang w:val="ru-RU"/>
              </w:rPr>
              <w:t xml:space="preserve"> Митридат</w:t>
            </w:r>
            <w:r w:rsidRPr="001658DA">
              <w:rPr>
                <w:rFonts w:ascii="Arial" w:hAnsi="Arial" w:cs="Arial"/>
                <w:b/>
                <w:bCs/>
                <w:sz w:val="14"/>
                <w:szCs w:val="14"/>
                <w:lang w:val="ru-RU"/>
              </w:rPr>
              <w:t xml:space="preserve">, </w:t>
            </w:r>
            <w:r w:rsidRPr="001658DA">
              <w:rPr>
                <w:rFonts w:ascii="Arial" w:hAnsi="Arial" w:cs="Arial"/>
                <w:bCs/>
                <w:sz w:val="14"/>
                <w:szCs w:val="14"/>
                <w:lang w:val="ru-RU"/>
              </w:rPr>
              <w:t>церковь Иоанна Предтечи</w:t>
            </w:r>
            <w:r w:rsidRPr="001658DA">
              <w:rPr>
                <w:rFonts w:ascii="Arial" w:hAnsi="Arial" w:cs="Arial"/>
                <w:b/>
                <w:bCs/>
                <w:sz w:val="14"/>
                <w:szCs w:val="14"/>
                <w:lang w:val="ru-RU"/>
              </w:rPr>
              <w:t xml:space="preserve">, </w:t>
            </w:r>
            <w:proofErr w:type="spellStart"/>
            <w:r w:rsidRPr="00500C09">
              <w:rPr>
                <w:rFonts w:ascii="Arial" w:hAnsi="Arial" w:cs="Arial"/>
                <w:bCs/>
                <w:sz w:val="14"/>
                <w:szCs w:val="14"/>
                <w:lang w:val="ru-RU"/>
              </w:rPr>
              <w:t>Аджимушкайские</w:t>
            </w:r>
            <w:proofErr w:type="spellEnd"/>
            <w:r w:rsidRPr="00500C09">
              <w:rPr>
                <w:rFonts w:ascii="Arial" w:hAnsi="Arial" w:cs="Arial"/>
                <w:bCs/>
                <w:sz w:val="14"/>
                <w:szCs w:val="14"/>
                <w:lang w:val="ru-RU"/>
              </w:rPr>
              <w:t xml:space="preserve"> каменоломни</w:t>
            </w:r>
            <w:r w:rsidRPr="001658DA">
              <w:rPr>
                <w:rFonts w:ascii="Arial" w:hAnsi="Arial" w:cs="Arial"/>
                <w:b/>
                <w:bCs/>
                <w:sz w:val="14"/>
                <w:szCs w:val="14"/>
                <w:lang w:val="ru-RU"/>
              </w:rPr>
              <w:t xml:space="preserve">, </w:t>
            </w:r>
            <w:r w:rsidRPr="001658DA">
              <w:rPr>
                <w:rFonts w:ascii="Arial" w:hAnsi="Arial" w:cs="Arial"/>
                <w:bCs/>
                <w:sz w:val="14"/>
                <w:szCs w:val="14"/>
                <w:lang w:val="ru-RU"/>
              </w:rPr>
              <w:t>Царский курган</w:t>
            </w:r>
            <w:r>
              <w:rPr>
                <w:rFonts w:ascii="Arial" w:hAnsi="Arial" w:cs="Arial"/>
                <w:bCs/>
                <w:sz w:val="14"/>
                <w:szCs w:val="14"/>
                <w:lang w:val="ru-RU"/>
              </w:rPr>
              <w:t>.</w:t>
            </w:r>
          </w:p>
          <w:p w:rsidR="00095297" w:rsidRDefault="00095297" w:rsidP="007D0CA2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2 000</w:t>
            </w:r>
          </w:p>
        </w:tc>
      </w:tr>
      <w:tr w:rsidR="007D0CA2" w:rsidRPr="003A7F44" w:rsidTr="00095297">
        <w:trPr>
          <w:trHeight w:val="563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8 мая (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вс</w:t>
            </w:r>
            <w:proofErr w:type="spell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3A3701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накануне 24:00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3B0629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32"/>
                <w:szCs w:val="16"/>
                <w:u w:val="single"/>
                <w:lang w:val="ru-RU"/>
              </w:rPr>
            </w:pPr>
            <w:r w:rsidRPr="00500C09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ЯЗЫК ТРОЛЛЯ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  <w:t xml:space="preserve">  </w:t>
            </w:r>
            <w:r w:rsidRPr="00B45CC8">
              <w:rPr>
                <w:rFonts w:ascii="Arial" w:hAnsi="Arial" w:cs="Arial"/>
                <w:b/>
                <w:color w:val="FF0000"/>
                <w:sz w:val="16"/>
                <w:szCs w:val="16"/>
                <w:u w:val="single"/>
                <w:lang w:val="ru-RU"/>
              </w:rPr>
              <w:t>джип-тур</w:t>
            </w:r>
          </w:p>
          <w:p w:rsidR="007D0CA2" w:rsidRDefault="007D0CA2" w:rsidP="007D0CA2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500C09">
              <w:rPr>
                <w:rFonts w:ascii="Arial" w:hAnsi="Arial" w:cs="Arial"/>
                <w:b/>
                <w:sz w:val="14"/>
                <w:szCs w:val="14"/>
                <w:lang w:val="ru-RU"/>
              </w:rPr>
              <w:t>- Кусочек Норвегии в горах КБР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:</w:t>
            </w:r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 xml:space="preserve"> выступ в скале, напоминающий «язык тролля», 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8"/>
                <w:szCs w:val="18"/>
                <w:lang w:val="ru-RU"/>
              </w:rPr>
              <w:t xml:space="preserve"> 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4"/>
                <w:szCs w:val="14"/>
                <w:lang w:val="ru-RU"/>
              </w:rPr>
              <w:t>озеро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>Церик-Кёль</w:t>
            </w:r>
            <w:proofErr w:type="spellEnd"/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 xml:space="preserve">, </w:t>
            </w:r>
            <w:r w:rsidRPr="00500C09">
              <w:rPr>
                <w:rFonts w:ascii="Arial" w:eastAsiaTheme="minorHAnsi" w:hAnsi="Arial" w:cs="Arial"/>
                <w:color w:val="auto"/>
                <w:kern w:val="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>Аушигерские</w:t>
            </w:r>
            <w:proofErr w:type="spellEnd"/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 xml:space="preserve"> термальные источники, замок «Шато </w:t>
            </w:r>
            <w:proofErr w:type="spellStart"/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>Эркен</w:t>
            </w:r>
            <w:proofErr w:type="spellEnd"/>
            <w:r w:rsidRPr="00500C09">
              <w:rPr>
                <w:rFonts w:ascii="Arial" w:hAnsi="Arial" w:cs="Arial"/>
                <w:sz w:val="14"/>
                <w:szCs w:val="14"/>
                <w:lang w:val="ru-RU"/>
              </w:rPr>
              <w:t>».</w:t>
            </w:r>
          </w:p>
          <w:p w:rsidR="007D0CA2" w:rsidRDefault="007D0CA2" w:rsidP="007D0CA2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</w:pPr>
            <w:r w:rsidRPr="004660B9"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  <w:t>*внедорожники включены в стоимость тура</w:t>
            </w:r>
          </w:p>
          <w:p w:rsidR="00095297" w:rsidRPr="004660B9" w:rsidRDefault="00095297" w:rsidP="007D0CA2">
            <w:pPr>
              <w:tabs>
                <w:tab w:val="left" w:pos="224"/>
                <w:tab w:val="left" w:pos="3648"/>
              </w:tabs>
              <w:spacing w:after="0" w:line="240" w:lineRule="auto"/>
              <w:jc w:val="both"/>
              <w:rPr>
                <w:rFonts w:ascii="Arial" w:hAnsi="Arial" w:cs="Arial"/>
                <w:b/>
                <w:i/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Pr="00C91C9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6 500</w:t>
            </w:r>
          </w:p>
        </w:tc>
      </w:tr>
      <w:tr w:rsidR="007D0CA2" w:rsidRPr="003A7F44" w:rsidTr="00095297">
        <w:trPr>
          <w:trHeight w:val="835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9 мая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пн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4660B9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4660B9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НОВОРОССИЙСК </w:t>
            </w:r>
            <w:r w:rsidR="00B632B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- МЫСХАКО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Cs/>
                <w:sz w:val="14"/>
                <w:szCs w:val="14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 Обзорная экскурсия по Новороссийску: </w:t>
            </w:r>
            <w:r w:rsidRPr="004660B9">
              <w:rPr>
                <w:rFonts w:ascii="Arial" w:hAnsi="Arial" w:cs="Arial"/>
                <w:sz w:val="14"/>
                <w:szCs w:val="14"/>
                <w:lang w:val="ru-RU"/>
              </w:rPr>
              <w:t>набережная Адмирала Серебрякова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, крейсер</w:t>
            </w:r>
            <w:r w:rsidRPr="004660B9">
              <w:rPr>
                <w:rFonts w:ascii="Arial" w:hAnsi="Arial" w:cs="Arial"/>
                <w:sz w:val="14"/>
                <w:szCs w:val="14"/>
                <w:lang w:val="ru-RU"/>
              </w:rPr>
              <w:t xml:space="preserve"> боевой славы «М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ихаил </w:t>
            </w:r>
            <w:r w:rsidRPr="004660B9">
              <w:rPr>
                <w:rFonts w:ascii="Arial" w:hAnsi="Arial" w:cs="Arial"/>
                <w:sz w:val="14"/>
                <w:szCs w:val="14"/>
                <w:lang w:val="ru-RU"/>
              </w:rPr>
              <w:t>Кутузов»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, выставка военной техники;</w:t>
            </w: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4660B9">
              <w:rPr>
                <w:rFonts w:ascii="Arial" w:hAnsi="Arial" w:cs="Arial"/>
                <w:b/>
                <w:sz w:val="14"/>
                <w:szCs w:val="14"/>
                <w:lang w:val="ru-RU"/>
              </w:rPr>
              <w:t>- поселок Мысхако: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 винодельня «Мысхако», экскурсия с дегустацией, памятник «Взрыв» в честь подвига русских солдат во время ВОВ.</w:t>
            </w:r>
          </w:p>
          <w:p w:rsidR="00095297" w:rsidRDefault="00095297" w:rsidP="007D0CA2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</w:tbl>
    <w:p w:rsidR="001545F7" w:rsidRDefault="001545F7" w:rsidP="007D0CA2">
      <w:pPr>
        <w:spacing w:after="0" w:line="240" w:lineRule="auto"/>
        <w:ind w:right="34"/>
        <w:jc w:val="center"/>
        <w:rPr>
          <w:noProof/>
          <w:lang w:val="ru-RU" w:eastAsia="ru-RU"/>
        </w:rPr>
      </w:pPr>
    </w:p>
    <w:p w:rsidR="00095297" w:rsidRDefault="00095297" w:rsidP="007D0CA2">
      <w:pPr>
        <w:spacing w:after="0" w:line="240" w:lineRule="auto"/>
        <w:ind w:right="34"/>
        <w:jc w:val="center"/>
        <w:rPr>
          <w:rFonts w:ascii="Arial" w:hAnsi="Arial" w:cs="Arial"/>
          <w:b/>
          <w:color w:val="002060"/>
          <w:sz w:val="16"/>
          <w:szCs w:val="16"/>
          <w:lang w:val="ru-RU"/>
        </w:rPr>
        <w:sectPr w:rsidR="00095297" w:rsidSect="005A6C22">
          <w:pgSz w:w="11907" w:h="16839"/>
          <w:pgMar w:top="567" w:right="878" w:bottom="142" w:left="878" w:header="720" w:footer="720" w:gutter="0"/>
          <w:cols w:space="708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1" locked="0" layoutInCell="1" allowOverlap="1" wp14:anchorId="4BA97F3F" wp14:editId="408379F0">
            <wp:simplePos x="0" y="0"/>
            <wp:positionH relativeFrom="column">
              <wp:posOffset>1868</wp:posOffset>
            </wp:positionH>
            <wp:positionV relativeFrom="paragraph">
              <wp:posOffset>313690</wp:posOffset>
            </wp:positionV>
            <wp:extent cx="1861073" cy="8896574"/>
            <wp:effectExtent l="0" t="0" r="6350" b="0"/>
            <wp:wrapNone/>
            <wp:docPr id="2" name="Рисунок 2" descr="C:\Users\User_103\Downloads\Depositphotos_132773298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103\Downloads\Depositphotos_132773298_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18"/>
                    <a:stretch/>
                  </pic:blipFill>
                  <pic:spPr bwMode="auto">
                    <a:xfrm>
                      <a:off x="0" y="0"/>
                      <a:ext cx="1860016" cy="88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8"/>
        <w:tblpPr w:leftFromText="180" w:rightFromText="180" w:vertAnchor="text" w:horzAnchor="page" w:tblpX="3886" w:tblpY="749"/>
        <w:tblOverlap w:val="never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245"/>
        <w:gridCol w:w="1134"/>
      </w:tblGrid>
      <w:tr w:rsidR="007D0CA2" w:rsidRPr="00E96FBA" w:rsidTr="006D084B">
        <w:trPr>
          <w:trHeight w:val="835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lastRenderedPageBreak/>
              <w:t>10 мая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вт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E96FBA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E96FBA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ГУАМКА</w:t>
            </w:r>
          </w:p>
          <w:p w:rsidR="007D0CA2" w:rsidRPr="002647D7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auto"/>
                <w:sz w:val="8"/>
                <w:szCs w:val="16"/>
                <w:u w:val="single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E96FBA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-</w:t>
            </w:r>
            <w:r w:rsidRPr="009A0257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9A0257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Гуамско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е</w:t>
            </w:r>
            <w:proofErr w:type="spellEnd"/>
            <w:r w:rsidRPr="009A0257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ущель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е: </w:t>
            </w:r>
            <w:r w:rsidRPr="00E96FBA">
              <w:rPr>
                <w:lang w:val="ru-RU"/>
              </w:rPr>
              <w:t xml:space="preserve"> 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каньон реки </w:t>
            </w:r>
            <w:proofErr w:type="spellStart"/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Курджипс</w:t>
            </w:r>
            <w:proofErr w:type="spellEnd"/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,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проезд на паровозике,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пешеходный маршрут, гроты,  водопады;</w:t>
            </w: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proofErr w:type="gramStart"/>
            <w:r w:rsidRPr="00E96FBA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- Пансионат «Большая медведица»:</w:t>
            </w:r>
            <w:r w:rsidRPr="009A0257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подогреваемы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е 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бассейн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ы (взрослый, детский</w:t>
            </w:r>
            <w:r w:rsidRPr="00E96FBA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), сауна,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раздевалки, душевые, кафе, беседки с мангалами, детская площадка. </w:t>
            </w:r>
            <w:proofErr w:type="gramEnd"/>
          </w:p>
          <w:p w:rsidR="00095297" w:rsidRDefault="00095297" w:rsidP="007D0CA2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633FD1" w:rsidRPr="00633FD1" w:rsidTr="006D084B">
        <w:trPr>
          <w:trHeight w:val="835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633FD1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83465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21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мая</w:t>
            </w:r>
          </w:p>
          <w:p w:rsidR="00633FD1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633FD1" w:rsidRPr="00834652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633FD1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633FD1" w:rsidRPr="00834ABD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834ABD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ГЕЛЕНДЖИК / CHÂTEAU DE TALU</w:t>
            </w:r>
            <w:r w:rsidR="001F5797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 </w:t>
            </w:r>
            <w:r w:rsidR="001F5797" w:rsidRPr="001F5797">
              <w:rPr>
                <w:rFonts w:ascii="Arial" w:hAnsi="Arial" w:cs="Arial"/>
                <w:b/>
                <w:i/>
                <w:color w:val="C00000"/>
                <w:sz w:val="16"/>
                <w:szCs w:val="16"/>
                <w:lang w:val="ru-RU"/>
              </w:rPr>
              <w:t xml:space="preserve"> НОВИНКА</w:t>
            </w:r>
          </w:p>
          <w:p w:rsidR="00633FD1" w:rsidRPr="00BB4104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auto"/>
                <w:sz w:val="8"/>
                <w:szCs w:val="16"/>
                <w:u w:val="single"/>
                <w:lang w:val="ru-RU"/>
              </w:rPr>
            </w:pPr>
          </w:p>
          <w:p w:rsidR="00633FD1" w:rsidRDefault="00633FD1" w:rsidP="00633FD1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703E4D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- комплекс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Château</w:t>
            </w:r>
            <w:proofErr w:type="spellEnd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de</w:t>
            </w:r>
            <w:proofErr w:type="spellEnd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5B78DE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Talu</w:t>
            </w:r>
            <w:proofErr w:type="spellEnd"/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r w:rsidRPr="00126288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- настоящий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французский замок, вино</w:t>
            </w:r>
            <w:r w:rsidRPr="00A96514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дельня и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виноградники;</w:t>
            </w:r>
          </w:p>
          <w:p w:rsidR="00633FD1" w:rsidRDefault="00633FD1" w:rsidP="00633FD1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 Греческий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к</w:t>
            </w: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ультурный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ц</w:t>
            </w:r>
            <w:r w:rsidRPr="00E14963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ентр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: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экспозиции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Античная Культура, Православи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е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, истори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я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греков Северного Причерноморья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;</w:t>
            </w:r>
            <w:r w:rsidRPr="005B78DE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 </w:t>
            </w:r>
          </w:p>
          <w:p w:rsidR="00633FD1" w:rsidRDefault="00633FD1" w:rsidP="00633FD1">
            <w:pPr>
              <w:spacing w:after="0" w:line="240" w:lineRule="auto"/>
              <w:ind w:right="34"/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- </w:t>
            </w:r>
            <w:r w:rsidRPr="00A96514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набережн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>ая</w:t>
            </w:r>
            <w:r w:rsidRPr="00A96514"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4"/>
                <w:szCs w:val="14"/>
                <w:lang w:val="ru-RU"/>
              </w:rPr>
              <w:t xml:space="preserve">Геленджика: </w:t>
            </w:r>
            <w:r w:rsidRPr="00E14963"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 xml:space="preserve">прогулка, </w:t>
            </w:r>
            <w:r>
              <w:rPr>
                <w:rFonts w:ascii="Arial" w:hAnsi="Arial" w:cs="Arial"/>
                <w:color w:val="auto"/>
                <w:sz w:val="14"/>
                <w:szCs w:val="14"/>
                <w:lang w:val="ru-RU"/>
              </w:rPr>
              <w:t>скульптура «Белая невеста»</w:t>
            </w:r>
          </w:p>
          <w:p w:rsidR="00633FD1" w:rsidRPr="005357E3" w:rsidRDefault="00633FD1" w:rsidP="00633FD1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33FD1" w:rsidRDefault="00633FD1" w:rsidP="00633FD1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7D0CA2" w:rsidRPr="003A7F44" w:rsidTr="006D084B">
        <w:trPr>
          <w:trHeight w:val="835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834652"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21-22</w:t>
            </w: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мая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вс</w:t>
            </w:r>
            <w:proofErr w:type="spell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83465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 w:rsidRPr="00834652"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2</w:t>
            </w: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 xml:space="preserve"> дня/</w:t>
            </w:r>
            <w:r w:rsidRPr="00834652"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</w:t>
            </w: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 xml:space="preserve"> ночь</w:t>
            </w:r>
          </w:p>
          <w:p w:rsidR="007D0C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в 0</w:t>
            </w:r>
            <w:r w:rsidRPr="0083465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5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>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C06EA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C06EA2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ВОСТОЧНЫЙ КРЫМ</w:t>
            </w:r>
          </w:p>
          <w:p w:rsidR="007D0CA2" w:rsidRPr="00715BF1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Коктебель: </w:t>
            </w:r>
            <w:r w:rsidRPr="00C06EA2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морская экскурсия к 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«Золотым воротам», </w:t>
            </w:r>
            <w:proofErr w:type="spellStart"/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Карадакский</w:t>
            </w:r>
            <w:proofErr w:type="spellEnd"/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массив, бухты </w:t>
            </w:r>
            <w:proofErr w:type="spellStart"/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Лагушачья</w:t>
            </w:r>
            <w:proofErr w:type="spellEnd"/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 Гравийная, Ливадия, гроты и скалы;</w:t>
            </w:r>
          </w:p>
          <w:p w:rsidR="007D0CA2" w:rsidRPr="005E0554" w:rsidRDefault="007D0CA2" w:rsidP="007D0CA2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Судак: </w:t>
            </w:r>
            <w:r w:rsidRPr="00C06EA2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поездка на внедорожниках на мыс </w:t>
            </w:r>
            <w:proofErr w:type="spellStart"/>
            <w:r w:rsidRPr="00C06EA2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Меганом</w:t>
            </w:r>
            <w:proofErr w:type="spellEnd"/>
            <w:r w:rsidRPr="00C06EA2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ветряные мельницы, линкор 17 века, смотровые площадки, винодельня «Солнечная долина»,</w:t>
            </w:r>
            <w:r w:rsidRPr="00C06EA2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</w:t>
            </w:r>
            <w:r w:rsidRPr="005E0554">
              <w:rPr>
                <w:rFonts w:ascii="Cambria" w:hAnsi="Cambria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E0554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Судакская</w:t>
            </w:r>
            <w:proofErr w:type="spellEnd"/>
            <w:r w:rsidRPr="005E0554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средневековая крепость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;</w:t>
            </w:r>
          </w:p>
          <w:p w:rsidR="007D0CA2" w:rsidRDefault="007D0CA2" w:rsidP="007D0CA2">
            <w:pPr>
              <w:spacing w:after="0" w:line="240" w:lineRule="auto"/>
              <w:ind w:right="34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Новый свет: </w:t>
            </w:r>
            <w:r w:rsidRPr="00662AB3">
              <w:rPr>
                <w:rFonts w:ascii="Arial" w:hAnsi="Arial" w:cs="Arial"/>
                <w:sz w:val="14"/>
                <w:szCs w:val="14"/>
                <w:lang w:val="ru-RU"/>
              </w:rPr>
              <w:t xml:space="preserve">тропа Голицына,  прогулка по реликтовой можжевеловой роще, панорамный осмотр бухт Зеленой, Синей и Голубой, а также мест съемок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известных советских </w:t>
            </w:r>
            <w:r w:rsidRPr="00662AB3">
              <w:rPr>
                <w:rFonts w:ascii="Arial" w:hAnsi="Arial" w:cs="Arial"/>
                <w:sz w:val="14"/>
                <w:szCs w:val="14"/>
                <w:lang w:val="ru-RU"/>
              </w:rPr>
              <w:t>фильмов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.</w:t>
            </w:r>
          </w:p>
          <w:p w:rsidR="00095297" w:rsidRPr="005E0554" w:rsidRDefault="00095297" w:rsidP="007D0CA2">
            <w:pPr>
              <w:spacing w:after="0" w:line="240" w:lineRule="auto"/>
              <w:ind w:right="34"/>
              <w:rPr>
                <w:rFonts w:ascii="Arial" w:hAnsi="Arial" w:cs="Arial"/>
                <w:b/>
                <w:color w:val="00206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6 300</w:t>
            </w:r>
          </w:p>
        </w:tc>
      </w:tr>
      <w:tr w:rsidR="007D0CA2" w:rsidRPr="003A7F44" w:rsidTr="006D084B">
        <w:trPr>
          <w:trHeight w:val="1064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7D0CA2" w:rsidRPr="00E9287D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28 мая (</w:t>
            </w:r>
            <w:proofErr w:type="spellStart"/>
            <w:proofErr w:type="gram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сб</w:t>
            </w:r>
            <w:proofErr w:type="spellEnd"/>
            <w:proofErr w:type="gram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7D0CA2" w:rsidRPr="00D7402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7D0CA2" w:rsidRPr="00834652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7D0CA2" w:rsidRPr="00662AB3" w:rsidRDefault="007D0CA2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 w:rsidRPr="00662AB3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 xml:space="preserve">ФАНАГОРИЯ </w:t>
            </w:r>
            <w:r w:rsidRPr="00CF0C3F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/</w:t>
            </w:r>
            <w:r w:rsidRPr="00662AB3">
              <w:rPr>
                <w:i/>
                <w:u w:val="single"/>
                <w:lang w:val="ru-RU"/>
              </w:rPr>
              <w:t xml:space="preserve"> </w:t>
            </w:r>
            <w:r w:rsidRPr="00662AB3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CHÂTEAU T</w:t>
            </w:r>
            <w:r w:rsidRPr="00662AB3"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</w:rPr>
              <w:t>AMAGNE</w:t>
            </w:r>
          </w:p>
          <w:p w:rsidR="007D0CA2" w:rsidRPr="00B74858" w:rsidRDefault="007D0CA2" w:rsidP="007D0CA2">
            <w:pPr>
              <w:tabs>
                <w:tab w:val="left" w:pos="3648"/>
              </w:tabs>
              <w:spacing w:after="0" w:line="240" w:lineRule="auto"/>
              <w:rPr>
                <w:rFonts w:ascii="Arial" w:hAnsi="Arial" w:cs="Arial"/>
                <w:b/>
                <w:sz w:val="8"/>
                <w:szCs w:val="14"/>
                <w:lang w:val="ru-RU"/>
              </w:rPr>
            </w:pPr>
          </w:p>
          <w:p w:rsidR="007D0CA2" w:rsidRDefault="007D0CA2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b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поселок Сенной: </w:t>
            </w:r>
            <w:r w:rsidRPr="00CF0C3F">
              <w:rPr>
                <w:rFonts w:ascii="Arial" w:hAnsi="Arial" w:cs="Arial"/>
                <w:sz w:val="14"/>
                <w:szCs w:val="14"/>
                <w:lang w:val="ru-RU"/>
              </w:rPr>
              <w:t>Музей-заповедник «</w:t>
            </w:r>
            <w:proofErr w:type="spellStart"/>
            <w:r w:rsidRPr="00CF0C3F">
              <w:rPr>
                <w:rFonts w:ascii="Arial" w:hAnsi="Arial" w:cs="Arial"/>
                <w:sz w:val="14"/>
                <w:szCs w:val="14"/>
                <w:lang w:val="ru-RU"/>
              </w:rPr>
              <w:t>Фанагория</w:t>
            </w:r>
            <w:proofErr w:type="spellEnd"/>
            <w:r w:rsidRPr="00CF0C3F">
              <w:rPr>
                <w:rFonts w:ascii="Arial" w:hAnsi="Arial" w:cs="Arial"/>
                <w:sz w:val="14"/>
                <w:szCs w:val="14"/>
                <w:lang w:val="ru-RU"/>
              </w:rPr>
              <w:t>»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>, к</w:t>
            </w:r>
            <w:r w:rsidRPr="00A15E78">
              <w:rPr>
                <w:rFonts w:ascii="Arial" w:hAnsi="Arial" w:cs="Arial"/>
                <w:sz w:val="14"/>
                <w:szCs w:val="14"/>
                <w:lang w:val="ru-RU"/>
              </w:rPr>
              <w:t>оллекция уникальных артефактов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;</w:t>
            </w:r>
          </w:p>
          <w:p w:rsidR="007D0CA2" w:rsidRDefault="007D0CA2" w:rsidP="007D0CA2">
            <w:pPr>
              <w:spacing w:after="0" w:line="240" w:lineRule="auto"/>
              <w:ind w:right="34"/>
              <w:jc w:val="both"/>
              <w:rPr>
                <w:rFonts w:ascii="Arial" w:hAnsi="Arial" w:cs="Arial"/>
                <w:b/>
                <w:color w:val="002060"/>
                <w:sz w:val="16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- Центр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>энологии</w:t>
            </w:r>
            <w:proofErr w:type="spellEnd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«</w:t>
            </w:r>
            <w:proofErr w:type="spellStart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>Chateau</w:t>
            </w:r>
            <w:proofErr w:type="spellEnd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>Tamagne</w:t>
            </w:r>
            <w:proofErr w:type="spellEnd"/>
            <w:r w:rsidRPr="002647D7">
              <w:rPr>
                <w:rFonts w:ascii="Arial" w:hAnsi="Arial" w:cs="Arial"/>
                <w:b/>
                <w:sz w:val="14"/>
                <w:szCs w:val="14"/>
                <w:lang w:val="ru-RU"/>
              </w:rPr>
              <w:t>»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: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 xml:space="preserve">знакомство с 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основными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>этапами производства вина,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 галерея выдержки,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>дегустация</w:t>
            </w:r>
            <w:r>
              <w:rPr>
                <w:rFonts w:ascii="Arial" w:hAnsi="Arial" w:cs="Arial"/>
                <w:sz w:val="14"/>
                <w:szCs w:val="14"/>
                <w:lang w:val="ru-RU"/>
              </w:rPr>
              <w:t xml:space="preserve"> в формате «Винного казино»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>,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  <w:r w:rsidRPr="00D40E7C">
              <w:rPr>
                <w:rFonts w:ascii="Arial" w:hAnsi="Arial" w:cs="Arial"/>
                <w:sz w:val="14"/>
                <w:szCs w:val="14"/>
                <w:lang w:val="ru-RU"/>
              </w:rPr>
              <w:t>фирменный магазин продукции завода.</w:t>
            </w:r>
            <w:r>
              <w:rPr>
                <w:rFonts w:ascii="Arial" w:hAnsi="Arial" w:cs="Arial"/>
                <w:b/>
                <w:sz w:val="14"/>
                <w:szCs w:val="14"/>
                <w:lang w:val="ru-RU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D0CA2" w:rsidRDefault="007D0CA2" w:rsidP="007D0CA2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1 800</w:t>
            </w:r>
          </w:p>
        </w:tc>
      </w:tr>
      <w:tr w:rsidR="00633FD1" w:rsidRPr="00633FD1" w:rsidTr="006D084B">
        <w:trPr>
          <w:trHeight w:val="1064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:rsidR="00633FD1" w:rsidRPr="00E9287D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29 мая (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вк</w:t>
            </w:r>
            <w:proofErr w:type="spellEnd"/>
            <w:r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  <w:t>)</w:t>
            </w:r>
          </w:p>
          <w:p w:rsidR="00633FD1" w:rsidRPr="00D74022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C00000"/>
                <w:sz w:val="16"/>
                <w:szCs w:val="16"/>
                <w:lang w:val="ru-RU"/>
              </w:rPr>
              <w:t>1 день</w:t>
            </w:r>
          </w:p>
          <w:p w:rsidR="00633FD1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ru-RU"/>
              </w:rPr>
            </w:pPr>
            <w:r w:rsidRPr="00D74022"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Выезд </w:t>
            </w:r>
            <w:r>
              <w:rPr>
                <w:rFonts w:ascii="Arial" w:hAnsi="Arial" w:cs="Arial"/>
                <w:i/>
                <w:color w:val="002060"/>
                <w:sz w:val="16"/>
                <w:szCs w:val="16"/>
                <w:lang w:val="ru-RU"/>
              </w:rPr>
              <w:t xml:space="preserve"> в 07:00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:rsidR="006D084B" w:rsidRDefault="006D084B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  <w:p w:rsidR="00633FD1" w:rsidRPr="00C06EA2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  <w:t>ВКУС АДЫГЕИ</w:t>
            </w:r>
            <w:r w:rsidR="001F5797" w:rsidRPr="001F5797">
              <w:rPr>
                <w:rFonts w:ascii="Arial" w:hAnsi="Arial" w:cs="Arial"/>
                <w:b/>
                <w:i/>
                <w:color w:val="C00000"/>
                <w:sz w:val="16"/>
                <w:szCs w:val="16"/>
                <w:lang w:val="ru-RU"/>
              </w:rPr>
              <w:t xml:space="preserve"> НОВИНКА</w:t>
            </w:r>
          </w:p>
          <w:p w:rsidR="00633FD1" w:rsidRPr="00715BF1" w:rsidRDefault="00633FD1" w:rsidP="00633FD1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color w:val="002060"/>
                <w:sz w:val="4"/>
                <w:szCs w:val="16"/>
                <w:u w:val="single"/>
                <w:lang w:val="ru-RU"/>
              </w:rPr>
            </w:pPr>
          </w:p>
          <w:p w:rsidR="006D084B" w:rsidRDefault="00633FD1" w:rsidP="00633FD1">
            <w:pPr>
              <w:spacing w:after="0" w:line="240" w:lineRule="auto"/>
              <w:ind w:right="34"/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</w:pP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- Обзорная экскурсия по Майкопу: </w:t>
            </w:r>
            <w:r w:rsidR="00A179D0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Северо-Кавказский </w:t>
            </w:r>
            <w:r w:rsidRPr="00633FD1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музей</w:t>
            </w:r>
            <w:r w:rsidR="00A179D0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 Востока</w:t>
            </w:r>
            <w:r w:rsidRPr="00633FD1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</w:t>
            </w:r>
            <w:r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 xml:space="preserve"> </w:t>
            </w:r>
            <w:r w:rsidRPr="00633FD1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площадь Дружбы народов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, </w:t>
            </w:r>
            <w:r w:rsidR="006D084B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Соборная мечеть, парк Горького, </w:t>
            </w:r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 xml:space="preserve">лестница </w:t>
            </w:r>
            <w:proofErr w:type="spellStart"/>
            <w:r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Мэздах</w:t>
            </w:r>
            <w:proofErr w:type="spellEnd"/>
            <w:r w:rsidR="00A179D0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, смотровые площадки</w:t>
            </w:r>
            <w:r w:rsidR="006D084B">
              <w:rPr>
                <w:rFonts w:ascii="Arial" w:eastAsia="Calibri" w:hAnsi="Arial" w:cs="Arial"/>
                <w:bCs/>
                <w:sz w:val="14"/>
                <w:szCs w:val="14"/>
                <w:lang w:val="ru-RU"/>
              </w:rPr>
              <w:t>;</w:t>
            </w:r>
          </w:p>
          <w:p w:rsidR="00633FD1" w:rsidRPr="006D084B" w:rsidRDefault="006D084B" w:rsidP="00633FD1">
            <w:pPr>
              <w:spacing w:after="0" w:line="240" w:lineRule="auto"/>
              <w:ind w:right="34"/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</w:pPr>
            <w:r w:rsidRPr="006D084B"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t>- обед (национальная кухня)</w:t>
            </w:r>
            <w:bookmarkStart w:id="0" w:name="_GoBack"/>
            <w:bookmarkEnd w:id="0"/>
            <w:r w:rsidR="005E0747" w:rsidRPr="006D084B">
              <w:rPr>
                <w:rFonts w:ascii="Arial" w:eastAsia="Calibri" w:hAnsi="Arial" w:cs="Arial"/>
                <w:b/>
                <w:bCs/>
                <w:sz w:val="14"/>
                <w:szCs w:val="14"/>
                <w:lang w:val="ru-RU"/>
              </w:rPr>
              <w:br/>
            </w:r>
          </w:p>
          <w:p w:rsidR="00633FD1" w:rsidRPr="00662AB3" w:rsidRDefault="00633FD1" w:rsidP="007D0CA2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b/>
                <w:i/>
                <w:color w:val="002060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633FD1" w:rsidRDefault="00A179D0" w:rsidP="00A179D0">
            <w:pPr>
              <w:tabs>
                <w:tab w:val="left" w:pos="3648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lang w:val="ru-RU"/>
              </w:rPr>
            </w:pPr>
            <w:r>
              <w:rPr>
                <w:rFonts w:ascii="Arial" w:hAnsi="Arial" w:cs="Arial"/>
                <w:b/>
                <w:color w:val="C00000"/>
                <w:lang w:val="ru-RU"/>
              </w:rPr>
              <w:t>2</w:t>
            </w:r>
            <w:r w:rsidR="00633FD1">
              <w:rPr>
                <w:rFonts w:ascii="Arial" w:hAnsi="Arial" w:cs="Arial"/>
                <w:b/>
                <w:color w:val="C0000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C00000"/>
                <w:lang w:val="ru-RU"/>
              </w:rPr>
              <w:t>2</w:t>
            </w:r>
            <w:r w:rsidR="00633FD1">
              <w:rPr>
                <w:rFonts w:ascii="Arial" w:hAnsi="Arial" w:cs="Arial"/>
                <w:b/>
                <w:color w:val="C00000"/>
                <w:lang w:val="ru-RU"/>
              </w:rPr>
              <w:t>00</w:t>
            </w:r>
          </w:p>
        </w:tc>
      </w:tr>
    </w:tbl>
    <w:p w:rsidR="00493D61" w:rsidRPr="001B4DF2" w:rsidRDefault="00493D61" w:rsidP="003F102C">
      <w:pPr>
        <w:rPr>
          <w:lang w:val="ru-RU"/>
        </w:rPr>
      </w:pPr>
    </w:p>
    <w:p w:rsidR="003A633B" w:rsidRDefault="003A633B" w:rsidP="00CE4ED4">
      <w:pPr>
        <w:spacing w:after="0" w:line="240" w:lineRule="auto"/>
        <w:ind w:right="34"/>
        <w:jc w:val="center"/>
        <w:rPr>
          <w:rFonts w:ascii="Arial" w:hAnsi="Arial" w:cs="Arial"/>
          <w:b/>
          <w:color w:val="002060"/>
          <w:sz w:val="16"/>
          <w:szCs w:val="16"/>
          <w:lang w:val="ru-RU"/>
        </w:rPr>
      </w:pPr>
    </w:p>
    <w:p w:rsidR="00A67C1E" w:rsidRPr="00A67C1E" w:rsidRDefault="006D084B" w:rsidP="00480099">
      <w:pPr>
        <w:spacing w:after="0" w:line="240" w:lineRule="auto"/>
        <w:ind w:right="3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1" locked="0" layoutInCell="1" allowOverlap="1" wp14:anchorId="01D48BFE" wp14:editId="520B33FD">
            <wp:simplePos x="0" y="0"/>
            <wp:positionH relativeFrom="column">
              <wp:posOffset>3175</wp:posOffset>
            </wp:positionH>
            <wp:positionV relativeFrom="paragraph">
              <wp:posOffset>82550</wp:posOffset>
            </wp:positionV>
            <wp:extent cx="1820545" cy="9103995"/>
            <wp:effectExtent l="0" t="0" r="8255" b="1905"/>
            <wp:wrapNone/>
            <wp:docPr id="3" name="Рисунок 3" descr="C:\Users\User_103\Downloads\Depositphotos_132773298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103\Downloads\Depositphotos_132773298_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18"/>
                    <a:stretch/>
                  </pic:blipFill>
                  <pic:spPr bwMode="auto">
                    <a:xfrm>
                      <a:off x="0" y="0"/>
                      <a:ext cx="182054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BB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3E8842F0" wp14:editId="0C7CBF6B">
                <wp:simplePos x="0" y="0"/>
                <wp:positionH relativeFrom="page">
                  <wp:posOffset>5170805</wp:posOffset>
                </wp:positionH>
                <wp:positionV relativeFrom="page">
                  <wp:posOffset>5647690</wp:posOffset>
                </wp:positionV>
                <wp:extent cx="1965325" cy="1507490"/>
                <wp:effectExtent l="0" t="0" r="0" b="0"/>
                <wp:wrapNone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6532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5797" w:rsidRPr="00E2218C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 w:rsidRPr="00E2218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 xml:space="preserve">350058, Россия, город Краснодар, </w:t>
                            </w:r>
                          </w:p>
                          <w:p w:rsidR="001F5797" w:rsidRPr="00E2218C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r w:rsidRPr="00E2218C"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  <w:t>ул. Ставропольская, 330</w:t>
                            </w:r>
                          </w:p>
                          <w:p w:rsidR="001F5797" w:rsidRPr="00E2218C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hyperlink r:id="rId11" w:history="1">
                              <w:r w:rsidRPr="00370BBF">
                                <w:rPr>
                                  <w:rStyle w:val="aa"/>
                                  <w:rFonts w:ascii="Arial" w:hAnsi="Arial" w:cs="Arial"/>
                                </w:rPr>
                                <w:t>info</w:t>
                              </w:r>
                              <w:r w:rsidRPr="00370BBF">
                                <w:rPr>
                                  <w:rStyle w:val="aa"/>
                                  <w:rFonts w:ascii="Arial" w:hAnsi="Arial" w:cs="Arial"/>
                                  <w:lang w:val="ru-RU"/>
                                </w:rPr>
                                <w:t>@</w:t>
                              </w:r>
                              <w:proofErr w:type="spellStart"/>
                              <w:r w:rsidRPr="00370BBF">
                                <w:rPr>
                                  <w:rStyle w:val="aa"/>
                                  <w:rFonts w:ascii="Arial" w:hAnsi="Arial" w:cs="Arial"/>
                                </w:rPr>
                                <w:t>selena</w:t>
                              </w:r>
                              <w:proofErr w:type="spellEnd"/>
                              <w:r w:rsidRPr="00370BBF">
                                <w:rPr>
                                  <w:rStyle w:val="aa"/>
                                  <w:rFonts w:ascii="Arial" w:hAnsi="Arial" w:cs="Arial"/>
                                  <w:lang w:val="ru-RU"/>
                                </w:rPr>
                                <w:t>-</w:t>
                              </w:r>
                              <w:r w:rsidRPr="00370BBF">
                                <w:rPr>
                                  <w:rStyle w:val="aa"/>
                                  <w:rFonts w:ascii="Arial" w:hAnsi="Arial" w:cs="Arial"/>
                                </w:rPr>
                                <w:t>travel</w:t>
                              </w:r>
                              <w:r w:rsidRPr="00370BBF">
                                <w:rPr>
                                  <w:rStyle w:val="aa"/>
                                  <w:rFonts w:ascii="Arial" w:hAnsi="Arial" w:cs="Arial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370BBF">
                                <w:rPr>
                                  <w:rStyle w:val="aa"/>
                                  <w:rFonts w:ascii="Arial" w:hAnsi="Arial" w:cs="Arial"/>
                                </w:rPr>
                                <w:t>ru</w:t>
                              </w:r>
                              <w:proofErr w:type="spellEnd"/>
                            </w:hyperlink>
                            <w:r>
                              <w:rPr>
                                <w:rStyle w:val="aa"/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Pr="00E2218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 </w:t>
                            </w:r>
                          </w:p>
                          <w:p w:rsidR="001F5797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Style w:val="aa"/>
                                <w:rFonts w:ascii="Arial" w:hAnsi="Arial" w:cs="Arial"/>
                                <w:lang w:val="ru-RU"/>
                              </w:rPr>
                            </w:pPr>
                            <w:hyperlink r:id="rId12" w:history="1">
                              <w:r w:rsidRPr="00370BBF">
                                <w:rPr>
                                  <w:rStyle w:val="aa"/>
                                  <w:rFonts w:ascii="Arial" w:hAnsi="Arial" w:cs="Arial"/>
                                </w:rPr>
                                <w:t>www</w:t>
                              </w:r>
                              <w:r w:rsidRPr="00370BBF">
                                <w:rPr>
                                  <w:rStyle w:val="aa"/>
                                  <w:rFonts w:ascii="Arial" w:hAnsi="Arial" w:cs="Arial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370BBF">
                                <w:rPr>
                                  <w:rStyle w:val="aa"/>
                                  <w:rFonts w:ascii="Arial" w:hAnsi="Arial" w:cs="Arial"/>
                                </w:rPr>
                                <w:t>selena</w:t>
                              </w:r>
                              <w:proofErr w:type="spellEnd"/>
                              <w:r w:rsidRPr="00370BBF">
                                <w:rPr>
                                  <w:rStyle w:val="aa"/>
                                  <w:rFonts w:ascii="Arial" w:hAnsi="Arial" w:cs="Arial"/>
                                  <w:lang w:val="ru-RU"/>
                                </w:rPr>
                                <w:t>-</w:t>
                              </w:r>
                              <w:r w:rsidRPr="007D0CA2">
                                <w:rPr>
                                  <w:rStyle w:val="aa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travel</w:t>
                              </w:r>
                              <w:r w:rsidRPr="00370BBF">
                                <w:rPr>
                                  <w:rStyle w:val="aa"/>
                                  <w:rFonts w:ascii="Arial" w:hAnsi="Arial" w:cs="Arial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370BBF">
                                <w:rPr>
                                  <w:rStyle w:val="aa"/>
                                  <w:rFonts w:ascii="Arial" w:hAnsi="Arial" w:cs="Arial"/>
                                </w:rPr>
                                <w:t>ru</w:t>
                              </w:r>
                              <w:proofErr w:type="spellEnd"/>
                            </w:hyperlink>
                            <w:r>
                              <w:rPr>
                                <w:rStyle w:val="aa"/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</w:p>
                          <w:p w:rsidR="001F5797" w:rsidRPr="00E2218C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F5797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  <w:proofErr w:type="spellStart"/>
                            <w:r w:rsidRPr="00370BB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Instagram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370BBF">
                              <w:rPr>
                                <w:rFonts w:ascii="Arial" w:hAnsi="Arial" w:cs="Arial"/>
                                <w:sz w:val="16"/>
                              </w:rPr>
                              <w:t>selena_travel_company</w:t>
                            </w:r>
                            <w:proofErr w:type="spellEnd"/>
                            <w:r w:rsidRPr="00370BBF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  <w:p w:rsidR="001F5797" w:rsidRPr="00C408A4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lang w:val="ru-RU"/>
                              </w:rPr>
                            </w:pPr>
                          </w:p>
                          <w:p w:rsidR="001F5797" w:rsidRPr="00370BBF" w:rsidRDefault="001F5797" w:rsidP="00967C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413726E" wp14:editId="1919BC0F">
                                  <wp:extent cx="1265313" cy="1664563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659" cy="1674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5797" w:rsidRPr="00370BBF" w:rsidRDefault="001F5797" w:rsidP="00967C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1F5797" w:rsidRPr="00A112E9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A112E9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+7 861 235 85 65 | 233 75 98 | 233 74 00</w:t>
                            </w:r>
                          </w:p>
                          <w:p w:rsidR="001F5797" w:rsidRPr="00A112E9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proofErr w:type="spellStart"/>
                            <w:r w:rsidRPr="00A112E9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WhatsApp</w:t>
                            </w:r>
                            <w:proofErr w:type="spellEnd"/>
                            <w:r w:rsidRPr="00A112E9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+7 (989) 837-00-68</w:t>
                            </w:r>
                          </w:p>
                          <w:p w:rsidR="001F5797" w:rsidRPr="00A112E9" w:rsidRDefault="001F5797" w:rsidP="00967CF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A112E9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                +7 (988) 387-81-27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07.15pt;margin-top:444.7pt;width:154.75pt;height:118.7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Kw+gIAAKA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1F5797" w:rsidRPr="00E2218C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lang w:val="ru-RU"/>
                        </w:rPr>
                      </w:pPr>
                      <w:r w:rsidRPr="00E2218C">
                        <w:rPr>
                          <w:rFonts w:ascii="Arial" w:hAnsi="Arial" w:cs="Arial"/>
                          <w:sz w:val="16"/>
                          <w:lang w:val="ru-RU"/>
                        </w:rPr>
                        <w:t xml:space="preserve">350058, Россия, город Краснодар, </w:t>
                      </w:r>
                    </w:p>
                    <w:p w:rsidR="001F5797" w:rsidRPr="00E2218C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lang w:val="ru-RU"/>
                        </w:rPr>
                      </w:pPr>
                      <w:r w:rsidRPr="00E2218C">
                        <w:rPr>
                          <w:rFonts w:ascii="Arial" w:hAnsi="Arial" w:cs="Arial"/>
                          <w:sz w:val="16"/>
                          <w:lang w:val="ru-RU"/>
                        </w:rPr>
                        <w:t>ул. Ставропольская, 330</w:t>
                      </w:r>
                    </w:p>
                    <w:p w:rsidR="001F5797" w:rsidRPr="00E2218C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hyperlink r:id="rId14" w:history="1">
                        <w:r w:rsidRPr="00370BBF">
                          <w:rPr>
                            <w:rStyle w:val="aa"/>
                            <w:rFonts w:ascii="Arial" w:hAnsi="Arial" w:cs="Arial"/>
                          </w:rPr>
                          <w:t>info</w:t>
                        </w:r>
                        <w:r w:rsidRPr="00370BBF">
                          <w:rPr>
                            <w:rStyle w:val="aa"/>
                            <w:rFonts w:ascii="Arial" w:hAnsi="Arial" w:cs="Arial"/>
                            <w:lang w:val="ru-RU"/>
                          </w:rPr>
                          <w:t>@</w:t>
                        </w:r>
                        <w:proofErr w:type="spellStart"/>
                        <w:r w:rsidRPr="00370BBF">
                          <w:rPr>
                            <w:rStyle w:val="aa"/>
                            <w:rFonts w:ascii="Arial" w:hAnsi="Arial" w:cs="Arial"/>
                          </w:rPr>
                          <w:t>selena</w:t>
                        </w:r>
                        <w:proofErr w:type="spellEnd"/>
                        <w:r w:rsidRPr="00370BBF">
                          <w:rPr>
                            <w:rStyle w:val="aa"/>
                            <w:rFonts w:ascii="Arial" w:hAnsi="Arial" w:cs="Arial"/>
                            <w:lang w:val="ru-RU"/>
                          </w:rPr>
                          <w:t>-</w:t>
                        </w:r>
                        <w:r w:rsidRPr="00370BBF">
                          <w:rPr>
                            <w:rStyle w:val="aa"/>
                            <w:rFonts w:ascii="Arial" w:hAnsi="Arial" w:cs="Arial"/>
                          </w:rPr>
                          <w:t>travel</w:t>
                        </w:r>
                        <w:r w:rsidRPr="00370BBF">
                          <w:rPr>
                            <w:rStyle w:val="aa"/>
                            <w:rFonts w:ascii="Arial" w:hAnsi="Arial" w:cs="Arial"/>
                            <w:lang w:val="ru-RU"/>
                          </w:rPr>
                          <w:t>.</w:t>
                        </w:r>
                        <w:proofErr w:type="spellStart"/>
                        <w:r w:rsidRPr="00370BBF">
                          <w:rPr>
                            <w:rStyle w:val="aa"/>
                            <w:rFonts w:ascii="Arial" w:hAnsi="Arial" w:cs="Arial"/>
                          </w:rPr>
                          <w:t>ru</w:t>
                        </w:r>
                        <w:proofErr w:type="spellEnd"/>
                      </w:hyperlink>
                      <w:r>
                        <w:rPr>
                          <w:rStyle w:val="aa"/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Pr="00E2218C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 </w:t>
                      </w:r>
                    </w:p>
                    <w:p w:rsidR="001F5797" w:rsidRDefault="001F5797" w:rsidP="00967CF9">
                      <w:pPr>
                        <w:spacing w:after="0" w:line="240" w:lineRule="auto"/>
                        <w:jc w:val="both"/>
                        <w:rPr>
                          <w:rStyle w:val="aa"/>
                          <w:rFonts w:ascii="Arial" w:hAnsi="Arial" w:cs="Arial"/>
                          <w:lang w:val="ru-RU"/>
                        </w:rPr>
                      </w:pPr>
                      <w:hyperlink r:id="rId15" w:history="1">
                        <w:r w:rsidRPr="00370BBF">
                          <w:rPr>
                            <w:rStyle w:val="aa"/>
                            <w:rFonts w:ascii="Arial" w:hAnsi="Arial" w:cs="Arial"/>
                          </w:rPr>
                          <w:t>www</w:t>
                        </w:r>
                        <w:r w:rsidRPr="00370BBF">
                          <w:rPr>
                            <w:rStyle w:val="aa"/>
                            <w:rFonts w:ascii="Arial" w:hAnsi="Arial" w:cs="Arial"/>
                            <w:lang w:val="ru-RU"/>
                          </w:rPr>
                          <w:t>.</w:t>
                        </w:r>
                        <w:proofErr w:type="spellStart"/>
                        <w:r w:rsidRPr="00370BBF">
                          <w:rPr>
                            <w:rStyle w:val="aa"/>
                            <w:rFonts w:ascii="Arial" w:hAnsi="Arial" w:cs="Arial"/>
                          </w:rPr>
                          <w:t>selena</w:t>
                        </w:r>
                        <w:proofErr w:type="spellEnd"/>
                        <w:r w:rsidRPr="00370BBF">
                          <w:rPr>
                            <w:rStyle w:val="aa"/>
                            <w:rFonts w:ascii="Arial" w:hAnsi="Arial" w:cs="Arial"/>
                            <w:lang w:val="ru-RU"/>
                          </w:rPr>
                          <w:t>-</w:t>
                        </w:r>
                        <w:r w:rsidRPr="007D0CA2">
                          <w:rPr>
                            <w:rStyle w:val="aa"/>
                            <w:rFonts w:ascii="Arial" w:hAnsi="Arial" w:cs="Arial"/>
                            <w:sz w:val="18"/>
                            <w:szCs w:val="18"/>
                          </w:rPr>
                          <w:t>travel</w:t>
                        </w:r>
                        <w:r w:rsidRPr="00370BBF">
                          <w:rPr>
                            <w:rStyle w:val="aa"/>
                            <w:rFonts w:ascii="Arial" w:hAnsi="Arial" w:cs="Arial"/>
                            <w:lang w:val="ru-RU"/>
                          </w:rPr>
                          <w:t>.</w:t>
                        </w:r>
                        <w:proofErr w:type="spellStart"/>
                        <w:r w:rsidRPr="00370BBF">
                          <w:rPr>
                            <w:rStyle w:val="aa"/>
                            <w:rFonts w:ascii="Arial" w:hAnsi="Arial" w:cs="Arial"/>
                          </w:rPr>
                          <w:t>ru</w:t>
                        </w:r>
                        <w:proofErr w:type="spellEnd"/>
                      </w:hyperlink>
                      <w:r>
                        <w:rPr>
                          <w:rStyle w:val="aa"/>
                          <w:rFonts w:ascii="Arial" w:hAnsi="Arial" w:cs="Arial"/>
                          <w:lang w:val="ru-RU"/>
                        </w:rPr>
                        <w:t xml:space="preserve"> </w:t>
                      </w:r>
                    </w:p>
                    <w:p w:rsidR="001F5797" w:rsidRPr="00E2218C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</w:p>
                    <w:p w:rsidR="001F5797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lang w:val="ru-RU"/>
                        </w:rPr>
                      </w:pPr>
                      <w:proofErr w:type="spellStart"/>
                      <w:r w:rsidRPr="00370BBF">
                        <w:rPr>
                          <w:rFonts w:ascii="Arial" w:hAnsi="Arial" w:cs="Arial"/>
                          <w:b/>
                          <w:sz w:val="16"/>
                        </w:rPr>
                        <w:t>Instagram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6"/>
                          <w:lang w:val="ru-RU"/>
                        </w:rPr>
                        <w:t xml:space="preserve"> </w:t>
                      </w:r>
                      <w:proofErr w:type="spellStart"/>
                      <w:r w:rsidRPr="00370BBF">
                        <w:rPr>
                          <w:rFonts w:ascii="Arial" w:hAnsi="Arial" w:cs="Arial"/>
                          <w:sz w:val="16"/>
                        </w:rPr>
                        <w:t>selena_travel_company</w:t>
                      </w:r>
                      <w:proofErr w:type="spellEnd"/>
                      <w:r w:rsidRPr="00370BBF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</w:p>
                    <w:p w:rsidR="001F5797" w:rsidRPr="00C408A4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lang w:val="ru-RU"/>
                        </w:rPr>
                      </w:pPr>
                    </w:p>
                    <w:p w:rsidR="001F5797" w:rsidRPr="00370BBF" w:rsidRDefault="001F5797" w:rsidP="00967C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413726E" wp14:editId="1919BC0F">
                            <wp:extent cx="1265313" cy="1664563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659" cy="1674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5797" w:rsidRPr="00370BBF" w:rsidRDefault="001F5797" w:rsidP="00967CF9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1F5797" w:rsidRPr="00A112E9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A112E9">
                        <w:rPr>
                          <w:rFonts w:ascii="Arial" w:hAnsi="Arial" w:cs="Arial"/>
                          <w:b/>
                          <w:sz w:val="16"/>
                        </w:rPr>
                        <w:t>+7 861 235 85 65 | 233 75 98 | 233 74 00</w:t>
                      </w:r>
                    </w:p>
                    <w:p w:rsidR="001F5797" w:rsidRPr="00A112E9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proofErr w:type="spellStart"/>
                      <w:r w:rsidRPr="00A112E9">
                        <w:rPr>
                          <w:rFonts w:ascii="Arial" w:hAnsi="Arial" w:cs="Arial"/>
                          <w:b/>
                          <w:sz w:val="16"/>
                        </w:rPr>
                        <w:t>WhatsApp</w:t>
                      </w:r>
                      <w:proofErr w:type="spellEnd"/>
                      <w:r w:rsidRPr="00A112E9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+7 (989) 837-00-68</w:t>
                      </w:r>
                    </w:p>
                    <w:p w:rsidR="001F5797" w:rsidRPr="00A112E9" w:rsidRDefault="001F5797" w:rsidP="00967CF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A112E9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                +7 (988) 387-81-27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70BB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28C81143" wp14:editId="1E4B0352">
                <wp:simplePos x="0" y="0"/>
                <wp:positionH relativeFrom="page">
                  <wp:posOffset>5169535</wp:posOffset>
                </wp:positionH>
                <wp:positionV relativeFrom="page">
                  <wp:posOffset>5372100</wp:posOffset>
                </wp:positionV>
                <wp:extent cx="2150745" cy="259080"/>
                <wp:effectExtent l="0" t="0" r="1905" b="7620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5074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5797" w:rsidRPr="00370BBF" w:rsidRDefault="001F5797" w:rsidP="001B4DF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proofErr w:type="spellStart"/>
                            <w:r w:rsidRPr="007D0CA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Туристическая</w:t>
                            </w:r>
                            <w:proofErr w:type="spellEnd"/>
                            <w:r w:rsidRPr="00370BB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7D0CA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компания</w:t>
                            </w:r>
                            <w:proofErr w:type="spellEnd"/>
                            <w:r w:rsidRPr="00370BBF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 СЕЛЕНА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07.05pt;margin-top:423pt;width:169.35pt;height:20.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1F5797" w:rsidRPr="00370BBF" w:rsidRDefault="001F5797" w:rsidP="001B4DF2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proofErr w:type="spellStart"/>
                      <w:r w:rsidRPr="007D0CA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Туристическая</w:t>
                      </w:r>
                      <w:proofErr w:type="spellEnd"/>
                      <w:r w:rsidRPr="00370BBF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 w:rsidRPr="007D0CA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компания</w:t>
                      </w:r>
                      <w:proofErr w:type="spellEnd"/>
                      <w:r w:rsidRPr="00370BBF">
                        <w:rPr>
                          <w:rFonts w:ascii="Arial" w:hAnsi="Arial" w:cs="Arial"/>
                          <w:b/>
                          <w:sz w:val="16"/>
                        </w:rPr>
                        <w:t xml:space="preserve"> СЕЛЕНА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ECB1B4F" wp14:editId="10E37A39">
                <wp:simplePos x="0" y="0"/>
                <wp:positionH relativeFrom="page">
                  <wp:posOffset>2626995</wp:posOffset>
                </wp:positionH>
                <wp:positionV relativeFrom="page">
                  <wp:posOffset>5449570</wp:posOffset>
                </wp:positionV>
                <wp:extent cx="2430780" cy="2981325"/>
                <wp:effectExtent l="0" t="0" r="7620" b="9525"/>
                <wp:wrapNone/>
                <wp:docPr id="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078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В стоимость тура включено: 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- транспортное обслуживание 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проживание по программе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питание по программе</w:t>
                            </w:r>
                          </w:p>
                          <w:p w:rsidR="001F5797" w:rsidRPr="00F53AD1" w:rsidRDefault="001F5797" w:rsidP="00133ACC">
                            <w:pPr>
                              <w:pStyle w:val="a3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услуги гида-экскурсовода/ сопровождение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страховка от несчастного случая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Оплачивается дополнительно: 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входные билеты на экскурсионные объекты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экологические сборы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подъемники и другие доп. услуги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Туристам необходимо иметь с собой: </w:t>
                            </w:r>
                          </w:p>
                          <w:p w:rsidR="001F5797" w:rsidRPr="00F53AD1" w:rsidRDefault="001F5797" w:rsidP="00A112E9">
                            <w:pPr>
                              <w:pStyle w:val="a3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паспорт/свидетельство о рождении (до 14 лет)</w:t>
                            </w:r>
                          </w:p>
                          <w:p w:rsidR="001F5797" w:rsidRPr="00F53AD1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3AD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- полис ОМС (для граждан России)</w:t>
                            </w:r>
                          </w:p>
                          <w:p w:rsidR="001F5797" w:rsidRPr="00CE763D" w:rsidRDefault="001F5797" w:rsidP="00FD10B1">
                            <w:pPr>
                              <w:pStyle w:val="a3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margin-left:206.85pt;margin-top:429.1pt;width:191.4pt;height:234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" stroked="f" strokeweight="0" insetpen="t">
                <v:shadow color="#ccc"/>
                <o:lock v:ext="edit" shapetype="t"/>
                <v:textbox inset="2.85pt,2.85pt,2.85pt,2.85pt">
                  <w:txbxContent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ru-RU"/>
                        </w:rPr>
                        <w:t xml:space="preserve">В стоимость тура включено: 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- транспортное обслуживание 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проживание по программе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питание по программе</w:t>
                      </w:r>
                    </w:p>
                    <w:p w:rsidR="001F5797" w:rsidRPr="00F53AD1" w:rsidRDefault="001F5797" w:rsidP="00133ACC">
                      <w:pPr>
                        <w:pStyle w:val="a3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услуги гида-экскурсовода/ сопровождение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страховка от несчастного случая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ru-RU"/>
                        </w:rPr>
                        <w:t xml:space="preserve">Оплачивается дополнительно: 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входные билеты на экскурсионные объекты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экологические сборы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подъемники и другие доп. услуги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ru-RU"/>
                        </w:rPr>
                        <w:t xml:space="preserve">Туристам необходимо иметь с собой: </w:t>
                      </w:r>
                    </w:p>
                    <w:p w:rsidR="001F5797" w:rsidRPr="00F53AD1" w:rsidRDefault="001F5797" w:rsidP="00A112E9">
                      <w:pPr>
                        <w:pStyle w:val="a3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паспорт/свидетельство о рождении (до 14 лет)</w:t>
                      </w:r>
                    </w:p>
                    <w:p w:rsidR="001F5797" w:rsidRPr="00F53AD1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 w:rsidRPr="00F53AD1"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- полис ОМС (для граждан России)</w:t>
                      </w:r>
                    </w:p>
                    <w:p w:rsidR="001F5797" w:rsidRPr="00CE763D" w:rsidRDefault="001F5797" w:rsidP="00FD10B1">
                      <w:pPr>
                        <w:pStyle w:val="a3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67C1E" w:rsidRPr="00A67C1E" w:rsidSect="005A6C22">
      <w:pgSz w:w="11907" w:h="16839"/>
      <w:pgMar w:top="567" w:right="878" w:bottom="142" w:left="87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797" w:rsidRDefault="001F5797" w:rsidP="0025204C">
      <w:pPr>
        <w:spacing w:after="0" w:line="240" w:lineRule="auto"/>
      </w:pPr>
      <w:r>
        <w:separator/>
      </w:r>
    </w:p>
  </w:endnote>
  <w:endnote w:type="continuationSeparator" w:id="0">
    <w:p w:rsidR="001F5797" w:rsidRDefault="001F5797" w:rsidP="00252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797" w:rsidRDefault="001F5797" w:rsidP="0025204C">
      <w:pPr>
        <w:spacing w:after="0" w:line="240" w:lineRule="auto"/>
      </w:pPr>
      <w:r>
        <w:separator/>
      </w:r>
    </w:p>
  </w:footnote>
  <w:footnote w:type="continuationSeparator" w:id="0">
    <w:p w:rsidR="001F5797" w:rsidRDefault="001F5797" w:rsidP="00252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A7CB8"/>
    <w:multiLevelType w:val="multilevel"/>
    <w:tmpl w:val="C538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EE4594"/>
    <w:multiLevelType w:val="hybridMultilevel"/>
    <w:tmpl w:val="160AF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1A7678"/>
    <w:multiLevelType w:val="hybridMultilevel"/>
    <w:tmpl w:val="35E0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12714"/>
    <w:multiLevelType w:val="hybridMultilevel"/>
    <w:tmpl w:val="60C26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02C"/>
    <w:rsid w:val="00006F8B"/>
    <w:rsid w:val="00013D51"/>
    <w:rsid w:val="00015EC5"/>
    <w:rsid w:val="00027B76"/>
    <w:rsid w:val="0003258E"/>
    <w:rsid w:val="00034765"/>
    <w:rsid w:val="00040275"/>
    <w:rsid w:val="00050009"/>
    <w:rsid w:val="00061D27"/>
    <w:rsid w:val="00093B74"/>
    <w:rsid w:val="00093EE2"/>
    <w:rsid w:val="00095297"/>
    <w:rsid w:val="000B193B"/>
    <w:rsid w:val="000C0597"/>
    <w:rsid w:val="000C76CD"/>
    <w:rsid w:val="000E4404"/>
    <w:rsid w:val="001009C3"/>
    <w:rsid w:val="0010762F"/>
    <w:rsid w:val="00120BD2"/>
    <w:rsid w:val="00126288"/>
    <w:rsid w:val="00132DBE"/>
    <w:rsid w:val="00133ACC"/>
    <w:rsid w:val="001545F7"/>
    <w:rsid w:val="0016185C"/>
    <w:rsid w:val="001658DA"/>
    <w:rsid w:val="00165E1D"/>
    <w:rsid w:val="00191846"/>
    <w:rsid w:val="001925D2"/>
    <w:rsid w:val="0019496C"/>
    <w:rsid w:val="001A100B"/>
    <w:rsid w:val="001B4DF2"/>
    <w:rsid w:val="001D591B"/>
    <w:rsid w:val="001F5288"/>
    <w:rsid w:val="001F5797"/>
    <w:rsid w:val="002007B4"/>
    <w:rsid w:val="00202DFE"/>
    <w:rsid w:val="00212D60"/>
    <w:rsid w:val="00217E0C"/>
    <w:rsid w:val="00221F8B"/>
    <w:rsid w:val="00223B7C"/>
    <w:rsid w:val="0022650C"/>
    <w:rsid w:val="0023274A"/>
    <w:rsid w:val="0023388A"/>
    <w:rsid w:val="00247504"/>
    <w:rsid w:val="0025204C"/>
    <w:rsid w:val="002606CE"/>
    <w:rsid w:val="002647D7"/>
    <w:rsid w:val="00274E70"/>
    <w:rsid w:val="00280930"/>
    <w:rsid w:val="002C1520"/>
    <w:rsid w:val="002F33BD"/>
    <w:rsid w:val="002F6348"/>
    <w:rsid w:val="00313525"/>
    <w:rsid w:val="003255DF"/>
    <w:rsid w:val="00370BBF"/>
    <w:rsid w:val="00373CD4"/>
    <w:rsid w:val="003A3701"/>
    <w:rsid w:val="003A5026"/>
    <w:rsid w:val="003A633B"/>
    <w:rsid w:val="003A7F44"/>
    <w:rsid w:val="003B0629"/>
    <w:rsid w:val="003E1F8E"/>
    <w:rsid w:val="003F0524"/>
    <w:rsid w:val="003F102C"/>
    <w:rsid w:val="003F48E7"/>
    <w:rsid w:val="003F5639"/>
    <w:rsid w:val="004120BD"/>
    <w:rsid w:val="00415D32"/>
    <w:rsid w:val="004258D5"/>
    <w:rsid w:val="00430FAF"/>
    <w:rsid w:val="00436910"/>
    <w:rsid w:val="004660B9"/>
    <w:rsid w:val="00480099"/>
    <w:rsid w:val="004935A4"/>
    <w:rsid w:val="00493D61"/>
    <w:rsid w:val="004A6711"/>
    <w:rsid w:val="004B487F"/>
    <w:rsid w:val="004C2657"/>
    <w:rsid w:val="004C3D3E"/>
    <w:rsid w:val="004D2B30"/>
    <w:rsid w:val="004E3A56"/>
    <w:rsid w:val="004F1C26"/>
    <w:rsid w:val="00500C09"/>
    <w:rsid w:val="005026A2"/>
    <w:rsid w:val="005108AE"/>
    <w:rsid w:val="0051273C"/>
    <w:rsid w:val="00520F8D"/>
    <w:rsid w:val="0052566E"/>
    <w:rsid w:val="00532C91"/>
    <w:rsid w:val="005357E3"/>
    <w:rsid w:val="00542E9F"/>
    <w:rsid w:val="00550E03"/>
    <w:rsid w:val="0055232E"/>
    <w:rsid w:val="005952D6"/>
    <w:rsid w:val="00596FAC"/>
    <w:rsid w:val="00597C3F"/>
    <w:rsid w:val="005A024F"/>
    <w:rsid w:val="005A6C22"/>
    <w:rsid w:val="005B78DE"/>
    <w:rsid w:val="005C64F0"/>
    <w:rsid w:val="005D0B87"/>
    <w:rsid w:val="005D6F33"/>
    <w:rsid w:val="005E0554"/>
    <w:rsid w:val="005E0747"/>
    <w:rsid w:val="005E26D8"/>
    <w:rsid w:val="00605421"/>
    <w:rsid w:val="00613E10"/>
    <w:rsid w:val="00632EBE"/>
    <w:rsid w:val="006331BF"/>
    <w:rsid w:val="00633FD1"/>
    <w:rsid w:val="00643B0D"/>
    <w:rsid w:val="00655524"/>
    <w:rsid w:val="00662AB3"/>
    <w:rsid w:val="00671825"/>
    <w:rsid w:val="006768B0"/>
    <w:rsid w:val="00685D1D"/>
    <w:rsid w:val="0068639D"/>
    <w:rsid w:val="006A70D1"/>
    <w:rsid w:val="006A7518"/>
    <w:rsid w:val="006B7117"/>
    <w:rsid w:val="006D084B"/>
    <w:rsid w:val="006D25C1"/>
    <w:rsid w:val="006D7E58"/>
    <w:rsid w:val="006E5ACC"/>
    <w:rsid w:val="006F6A16"/>
    <w:rsid w:val="00703E4D"/>
    <w:rsid w:val="00711EC0"/>
    <w:rsid w:val="00715BF1"/>
    <w:rsid w:val="00755102"/>
    <w:rsid w:val="00772312"/>
    <w:rsid w:val="00777704"/>
    <w:rsid w:val="00793636"/>
    <w:rsid w:val="00795944"/>
    <w:rsid w:val="007A10C9"/>
    <w:rsid w:val="007B6DFD"/>
    <w:rsid w:val="007C188A"/>
    <w:rsid w:val="007C2EA3"/>
    <w:rsid w:val="007C710C"/>
    <w:rsid w:val="007D0CA2"/>
    <w:rsid w:val="007D3343"/>
    <w:rsid w:val="007D43A1"/>
    <w:rsid w:val="0080481A"/>
    <w:rsid w:val="00821BF9"/>
    <w:rsid w:val="008237FB"/>
    <w:rsid w:val="00834652"/>
    <w:rsid w:val="008349F1"/>
    <w:rsid w:val="00834ABD"/>
    <w:rsid w:val="00863B94"/>
    <w:rsid w:val="00883143"/>
    <w:rsid w:val="008834E5"/>
    <w:rsid w:val="0088475D"/>
    <w:rsid w:val="008A2C26"/>
    <w:rsid w:val="008B545E"/>
    <w:rsid w:val="008C0C72"/>
    <w:rsid w:val="008C1B05"/>
    <w:rsid w:val="008C3545"/>
    <w:rsid w:val="008E0BD0"/>
    <w:rsid w:val="008E383A"/>
    <w:rsid w:val="008E55FE"/>
    <w:rsid w:val="008F2C2F"/>
    <w:rsid w:val="008F76C6"/>
    <w:rsid w:val="00906E54"/>
    <w:rsid w:val="009173CC"/>
    <w:rsid w:val="009468B6"/>
    <w:rsid w:val="009554BC"/>
    <w:rsid w:val="00967CF9"/>
    <w:rsid w:val="00974C6A"/>
    <w:rsid w:val="00990280"/>
    <w:rsid w:val="00990B61"/>
    <w:rsid w:val="009A0257"/>
    <w:rsid w:val="009A669B"/>
    <w:rsid w:val="009B3A62"/>
    <w:rsid w:val="009B7652"/>
    <w:rsid w:val="009C0F86"/>
    <w:rsid w:val="009C486D"/>
    <w:rsid w:val="009D0FCB"/>
    <w:rsid w:val="009D42F5"/>
    <w:rsid w:val="009D7321"/>
    <w:rsid w:val="009F01A2"/>
    <w:rsid w:val="009F5E05"/>
    <w:rsid w:val="00A06446"/>
    <w:rsid w:val="00A112E9"/>
    <w:rsid w:val="00A13159"/>
    <w:rsid w:val="00A15E78"/>
    <w:rsid w:val="00A179D0"/>
    <w:rsid w:val="00A23E68"/>
    <w:rsid w:val="00A67C1E"/>
    <w:rsid w:val="00A71FC0"/>
    <w:rsid w:val="00A82691"/>
    <w:rsid w:val="00A930AE"/>
    <w:rsid w:val="00A96514"/>
    <w:rsid w:val="00AA55A2"/>
    <w:rsid w:val="00AB1436"/>
    <w:rsid w:val="00AC10A7"/>
    <w:rsid w:val="00AE3FAE"/>
    <w:rsid w:val="00AF1E85"/>
    <w:rsid w:val="00AF1FCA"/>
    <w:rsid w:val="00B04E02"/>
    <w:rsid w:val="00B06ED3"/>
    <w:rsid w:val="00B11C4A"/>
    <w:rsid w:val="00B15A83"/>
    <w:rsid w:val="00B233F5"/>
    <w:rsid w:val="00B23A71"/>
    <w:rsid w:val="00B27E86"/>
    <w:rsid w:val="00B31AF1"/>
    <w:rsid w:val="00B422F3"/>
    <w:rsid w:val="00B42AA6"/>
    <w:rsid w:val="00B45CC8"/>
    <w:rsid w:val="00B55F66"/>
    <w:rsid w:val="00B57BCC"/>
    <w:rsid w:val="00B632BD"/>
    <w:rsid w:val="00B74858"/>
    <w:rsid w:val="00B76B69"/>
    <w:rsid w:val="00B77A7D"/>
    <w:rsid w:val="00BA0749"/>
    <w:rsid w:val="00BB4104"/>
    <w:rsid w:val="00BD1C69"/>
    <w:rsid w:val="00BD1E65"/>
    <w:rsid w:val="00BE4E42"/>
    <w:rsid w:val="00BE534B"/>
    <w:rsid w:val="00C06EA2"/>
    <w:rsid w:val="00C408A4"/>
    <w:rsid w:val="00C51E16"/>
    <w:rsid w:val="00C54797"/>
    <w:rsid w:val="00C57766"/>
    <w:rsid w:val="00C63E6F"/>
    <w:rsid w:val="00C91C92"/>
    <w:rsid w:val="00CA0D45"/>
    <w:rsid w:val="00CA71AB"/>
    <w:rsid w:val="00CD223A"/>
    <w:rsid w:val="00CD3623"/>
    <w:rsid w:val="00CD7E61"/>
    <w:rsid w:val="00CE01C5"/>
    <w:rsid w:val="00CE4ED4"/>
    <w:rsid w:val="00CE763D"/>
    <w:rsid w:val="00CF0C3F"/>
    <w:rsid w:val="00D079D9"/>
    <w:rsid w:val="00D11826"/>
    <w:rsid w:val="00D11854"/>
    <w:rsid w:val="00D134BF"/>
    <w:rsid w:val="00D166A8"/>
    <w:rsid w:val="00D17884"/>
    <w:rsid w:val="00D23844"/>
    <w:rsid w:val="00D3485B"/>
    <w:rsid w:val="00D40E7C"/>
    <w:rsid w:val="00D61568"/>
    <w:rsid w:val="00D74022"/>
    <w:rsid w:val="00D94BEF"/>
    <w:rsid w:val="00D975B0"/>
    <w:rsid w:val="00DA763D"/>
    <w:rsid w:val="00DB6275"/>
    <w:rsid w:val="00DD48DA"/>
    <w:rsid w:val="00DE29B6"/>
    <w:rsid w:val="00DE51EF"/>
    <w:rsid w:val="00DF411C"/>
    <w:rsid w:val="00DF7C27"/>
    <w:rsid w:val="00E14963"/>
    <w:rsid w:val="00E2218C"/>
    <w:rsid w:val="00E22672"/>
    <w:rsid w:val="00E42C98"/>
    <w:rsid w:val="00E53E64"/>
    <w:rsid w:val="00E63DBC"/>
    <w:rsid w:val="00E65637"/>
    <w:rsid w:val="00E66B85"/>
    <w:rsid w:val="00E701F6"/>
    <w:rsid w:val="00E71CF1"/>
    <w:rsid w:val="00E83D25"/>
    <w:rsid w:val="00E9287D"/>
    <w:rsid w:val="00E96FBA"/>
    <w:rsid w:val="00EB4CD1"/>
    <w:rsid w:val="00EC159D"/>
    <w:rsid w:val="00EC2B47"/>
    <w:rsid w:val="00ED61D5"/>
    <w:rsid w:val="00EE18F0"/>
    <w:rsid w:val="00EF2D37"/>
    <w:rsid w:val="00EF44EC"/>
    <w:rsid w:val="00EF7726"/>
    <w:rsid w:val="00F1371F"/>
    <w:rsid w:val="00F14213"/>
    <w:rsid w:val="00F1507C"/>
    <w:rsid w:val="00F20355"/>
    <w:rsid w:val="00F439B3"/>
    <w:rsid w:val="00F53AD1"/>
    <w:rsid w:val="00F61184"/>
    <w:rsid w:val="00F92D03"/>
    <w:rsid w:val="00F93061"/>
    <w:rsid w:val="00FA1695"/>
    <w:rsid w:val="00FD10B1"/>
    <w:rsid w:val="00FE5089"/>
    <w:rsid w:val="00FF0C9E"/>
    <w:rsid w:val="00FF5EA9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fc0,#f90,#6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</w:pPr>
    <w:rPr>
      <w:color w:val="000000"/>
      <w:kern w:val="28"/>
      <w:lang w:val="en-US" w:eastAsia="en-US"/>
    </w:rPr>
  </w:style>
  <w:style w:type="paragraph" w:styleId="1">
    <w:name w:val="heading 1"/>
    <w:basedOn w:val="a"/>
    <w:next w:val="a"/>
    <w:link w:val="10"/>
    <w:qFormat/>
    <w:pPr>
      <w:spacing w:after="160" w:line="240" w:lineRule="auto"/>
      <w:jc w:val="center"/>
      <w:outlineLvl w:val="0"/>
    </w:pPr>
    <w:rPr>
      <w:color w:val="auto"/>
      <w:sz w:val="80"/>
      <w:szCs w:val="80"/>
    </w:rPr>
  </w:style>
  <w:style w:type="paragraph" w:styleId="2">
    <w:name w:val="heading 2"/>
    <w:next w:val="a"/>
    <w:qFormat/>
    <w:pPr>
      <w:jc w:val="center"/>
      <w:outlineLvl w:val="1"/>
    </w:pPr>
    <w:rPr>
      <w:b/>
      <w:bCs/>
      <w:kern w:val="28"/>
      <w:sz w:val="36"/>
      <w:szCs w:val="36"/>
      <w:lang w:val="en-US" w:eastAsia="en-US"/>
    </w:rPr>
  </w:style>
  <w:style w:type="paragraph" w:styleId="3">
    <w:name w:val="heading 3"/>
    <w:next w:val="a"/>
    <w:qFormat/>
    <w:pPr>
      <w:jc w:val="center"/>
      <w:outlineLvl w:val="2"/>
    </w:pPr>
    <w:rPr>
      <w:b/>
      <w:bCs/>
      <w:kern w:val="28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color w:val="auto"/>
      <w:sz w:val="24"/>
      <w:szCs w:val="24"/>
    </w:rPr>
  </w:style>
  <w:style w:type="paragraph" w:customStyle="1" w:styleId="11">
    <w:name w:val="Адрес 1"/>
    <w:basedOn w:val="a"/>
    <w:next w:val="a"/>
    <w:pPr>
      <w:tabs>
        <w:tab w:val="left" w:pos="2340"/>
      </w:tabs>
      <w:spacing w:after="0" w:line="240" w:lineRule="auto"/>
      <w:ind w:left="144"/>
      <w:jc w:val="center"/>
    </w:pPr>
    <w:rPr>
      <w:rFonts w:ascii="Arial" w:hAnsi="Arial" w:cs="Arial"/>
      <w:color w:val="auto"/>
      <w:spacing w:val="20"/>
      <w:kern w:val="0"/>
      <w:sz w:val="16"/>
      <w:szCs w:val="16"/>
      <w:lang w:bidi="en-US"/>
    </w:rPr>
  </w:style>
  <w:style w:type="paragraph" w:customStyle="1" w:styleId="a5">
    <w:name w:val="Ключевая фраза"/>
    <w:basedOn w:val="a"/>
    <w:pPr>
      <w:spacing w:after="0"/>
      <w:jc w:val="center"/>
    </w:pPr>
    <w:rPr>
      <w:rFonts w:ascii="Arial" w:hAnsi="Arial" w:cs="Arial"/>
      <w:b/>
      <w:bCs/>
      <w:color w:val="auto"/>
      <w:sz w:val="28"/>
      <w:szCs w:val="28"/>
      <w:lang w:bidi="en-US"/>
    </w:rPr>
  </w:style>
  <w:style w:type="paragraph" w:customStyle="1" w:styleId="a6">
    <w:name w:val="Адрес"/>
    <w:basedOn w:val="a"/>
    <w:pPr>
      <w:spacing w:after="0"/>
      <w:jc w:val="center"/>
    </w:pPr>
    <w:rPr>
      <w:rFonts w:ascii="Arial" w:hAnsi="Arial" w:cs="Arial"/>
      <w:color w:val="auto"/>
      <w:sz w:val="16"/>
      <w:szCs w:val="16"/>
      <w:lang w:bidi="en-US"/>
    </w:rPr>
  </w:style>
  <w:style w:type="paragraph" w:customStyle="1" w:styleId="20">
    <w:name w:val="Адрес 2"/>
    <w:basedOn w:val="a6"/>
    <w:pPr>
      <w:spacing w:before="160"/>
    </w:pPr>
  </w:style>
  <w:style w:type="character" w:styleId="a7">
    <w:name w:val="Hyperlink"/>
    <w:basedOn w:val="a0"/>
    <w:uiPriority w:val="99"/>
    <w:unhideWhenUsed/>
    <w:rsid w:val="003F102C"/>
    <w:rPr>
      <w:color w:val="0000FF" w:themeColor="hyperlink"/>
      <w:u w:val="single"/>
    </w:rPr>
  </w:style>
  <w:style w:type="character" w:customStyle="1" w:styleId="a4">
    <w:name w:val="Основной текст Знак"/>
    <w:link w:val="a3"/>
    <w:rsid w:val="003F102C"/>
    <w:rPr>
      <w:kern w:val="28"/>
      <w:sz w:val="24"/>
      <w:szCs w:val="24"/>
      <w:lang w:val="en-US" w:eastAsia="en-US"/>
    </w:rPr>
  </w:style>
  <w:style w:type="table" w:styleId="a8">
    <w:name w:val="Table Grid"/>
    <w:basedOn w:val="a1"/>
    <w:uiPriority w:val="59"/>
    <w:rsid w:val="00E92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D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3623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b">
    <w:name w:val="Strong"/>
    <w:uiPriority w:val="22"/>
    <w:qFormat/>
    <w:rsid w:val="00133ACC"/>
    <w:rPr>
      <w:b/>
      <w:bCs/>
    </w:rPr>
  </w:style>
  <w:style w:type="character" w:customStyle="1" w:styleId="s4">
    <w:name w:val="s4"/>
    <w:rsid w:val="008F76C6"/>
  </w:style>
  <w:style w:type="paragraph" w:styleId="ac">
    <w:name w:val="header"/>
    <w:basedOn w:val="a"/>
    <w:link w:val="ad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204C"/>
    <w:rPr>
      <w:color w:val="000000"/>
      <w:kern w:val="28"/>
      <w:lang w:val="en-US" w:eastAsia="en-US"/>
    </w:rPr>
  </w:style>
  <w:style w:type="paragraph" w:styleId="ae">
    <w:name w:val="footer"/>
    <w:basedOn w:val="a"/>
    <w:link w:val="af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204C"/>
    <w:rPr>
      <w:color w:val="000000"/>
      <w:kern w:val="28"/>
      <w:lang w:val="en-US" w:eastAsia="en-US"/>
    </w:rPr>
  </w:style>
  <w:style w:type="character" w:customStyle="1" w:styleId="10">
    <w:name w:val="Заголовок 1 Знак"/>
    <w:basedOn w:val="a0"/>
    <w:link w:val="1"/>
    <w:rsid w:val="0025204C"/>
    <w:rPr>
      <w:kern w:val="28"/>
      <w:sz w:val="80"/>
      <w:szCs w:val="80"/>
      <w:lang w:val="en-US" w:eastAsia="en-US"/>
    </w:rPr>
  </w:style>
  <w:style w:type="character" w:customStyle="1" w:styleId="jsgrdq">
    <w:name w:val="jsgrdq"/>
    <w:rsid w:val="008237FB"/>
  </w:style>
  <w:style w:type="paragraph" w:styleId="af0">
    <w:name w:val="List Paragraph"/>
    <w:basedOn w:val="a"/>
    <w:uiPriority w:val="34"/>
    <w:qFormat/>
    <w:rsid w:val="009468B6"/>
    <w:pPr>
      <w:ind w:left="720"/>
      <w:contextualSpacing/>
    </w:pPr>
  </w:style>
  <w:style w:type="paragraph" w:customStyle="1" w:styleId="Default">
    <w:name w:val="Default"/>
    <w:rsid w:val="006A70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</w:pPr>
    <w:rPr>
      <w:color w:val="000000"/>
      <w:kern w:val="28"/>
      <w:lang w:val="en-US" w:eastAsia="en-US"/>
    </w:rPr>
  </w:style>
  <w:style w:type="paragraph" w:styleId="1">
    <w:name w:val="heading 1"/>
    <w:basedOn w:val="a"/>
    <w:next w:val="a"/>
    <w:link w:val="10"/>
    <w:qFormat/>
    <w:pPr>
      <w:spacing w:after="160" w:line="240" w:lineRule="auto"/>
      <w:jc w:val="center"/>
      <w:outlineLvl w:val="0"/>
    </w:pPr>
    <w:rPr>
      <w:color w:val="auto"/>
      <w:sz w:val="80"/>
      <w:szCs w:val="80"/>
    </w:rPr>
  </w:style>
  <w:style w:type="paragraph" w:styleId="2">
    <w:name w:val="heading 2"/>
    <w:next w:val="a"/>
    <w:qFormat/>
    <w:pPr>
      <w:jc w:val="center"/>
      <w:outlineLvl w:val="1"/>
    </w:pPr>
    <w:rPr>
      <w:b/>
      <w:bCs/>
      <w:kern w:val="28"/>
      <w:sz w:val="36"/>
      <w:szCs w:val="36"/>
      <w:lang w:val="en-US" w:eastAsia="en-US"/>
    </w:rPr>
  </w:style>
  <w:style w:type="paragraph" w:styleId="3">
    <w:name w:val="heading 3"/>
    <w:next w:val="a"/>
    <w:qFormat/>
    <w:pPr>
      <w:jc w:val="center"/>
      <w:outlineLvl w:val="2"/>
    </w:pPr>
    <w:rPr>
      <w:b/>
      <w:bCs/>
      <w:kern w:val="28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color w:val="auto"/>
      <w:sz w:val="24"/>
      <w:szCs w:val="24"/>
    </w:rPr>
  </w:style>
  <w:style w:type="paragraph" w:customStyle="1" w:styleId="11">
    <w:name w:val="Адрес 1"/>
    <w:basedOn w:val="a"/>
    <w:next w:val="a"/>
    <w:pPr>
      <w:tabs>
        <w:tab w:val="left" w:pos="2340"/>
      </w:tabs>
      <w:spacing w:after="0" w:line="240" w:lineRule="auto"/>
      <w:ind w:left="144"/>
      <w:jc w:val="center"/>
    </w:pPr>
    <w:rPr>
      <w:rFonts w:ascii="Arial" w:hAnsi="Arial" w:cs="Arial"/>
      <w:color w:val="auto"/>
      <w:spacing w:val="20"/>
      <w:kern w:val="0"/>
      <w:sz w:val="16"/>
      <w:szCs w:val="16"/>
      <w:lang w:bidi="en-US"/>
    </w:rPr>
  </w:style>
  <w:style w:type="paragraph" w:customStyle="1" w:styleId="a5">
    <w:name w:val="Ключевая фраза"/>
    <w:basedOn w:val="a"/>
    <w:pPr>
      <w:spacing w:after="0"/>
      <w:jc w:val="center"/>
    </w:pPr>
    <w:rPr>
      <w:rFonts w:ascii="Arial" w:hAnsi="Arial" w:cs="Arial"/>
      <w:b/>
      <w:bCs/>
      <w:color w:val="auto"/>
      <w:sz w:val="28"/>
      <w:szCs w:val="28"/>
      <w:lang w:bidi="en-US"/>
    </w:rPr>
  </w:style>
  <w:style w:type="paragraph" w:customStyle="1" w:styleId="a6">
    <w:name w:val="Адрес"/>
    <w:basedOn w:val="a"/>
    <w:pPr>
      <w:spacing w:after="0"/>
      <w:jc w:val="center"/>
    </w:pPr>
    <w:rPr>
      <w:rFonts w:ascii="Arial" w:hAnsi="Arial" w:cs="Arial"/>
      <w:color w:val="auto"/>
      <w:sz w:val="16"/>
      <w:szCs w:val="16"/>
      <w:lang w:bidi="en-US"/>
    </w:rPr>
  </w:style>
  <w:style w:type="paragraph" w:customStyle="1" w:styleId="20">
    <w:name w:val="Адрес 2"/>
    <w:basedOn w:val="a6"/>
    <w:pPr>
      <w:spacing w:before="160"/>
    </w:pPr>
  </w:style>
  <w:style w:type="character" w:styleId="a7">
    <w:name w:val="Hyperlink"/>
    <w:basedOn w:val="a0"/>
    <w:uiPriority w:val="99"/>
    <w:unhideWhenUsed/>
    <w:rsid w:val="003F102C"/>
    <w:rPr>
      <w:color w:val="0000FF" w:themeColor="hyperlink"/>
      <w:u w:val="single"/>
    </w:rPr>
  </w:style>
  <w:style w:type="character" w:customStyle="1" w:styleId="a4">
    <w:name w:val="Основной текст Знак"/>
    <w:link w:val="a3"/>
    <w:rsid w:val="003F102C"/>
    <w:rPr>
      <w:kern w:val="28"/>
      <w:sz w:val="24"/>
      <w:szCs w:val="24"/>
      <w:lang w:val="en-US" w:eastAsia="en-US"/>
    </w:rPr>
  </w:style>
  <w:style w:type="table" w:styleId="a8">
    <w:name w:val="Table Grid"/>
    <w:basedOn w:val="a1"/>
    <w:uiPriority w:val="59"/>
    <w:rsid w:val="00E92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D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3623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b">
    <w:name w:val="Strong"/>
    <w:uiPriority w:val="22"/>
    <w:qFormat/>
    <w:rsid w:val="00133ACC"/>
    <w:rPr>
      <w:b/>
      <w:bCs/>
    </w:rPr>
  </w:style>
  <w:style w:type="character" w:customStyle="1" w:styleId="s4">
    <w:name w:val="s4"/>
    <w:rsid w:val="008F76C6"/>
  </w:style>
  <w:style w:type="paragraph" w:styleId="ac">
    <w:name w:val="header"/>
    <w:basedOn w:val="a"/>
    <w:link w:val="ad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204C"/>
    <w:rPr>
      <w:color w:val="000000"/>
      <w:kern w:val="28"/>
      <w:lang w:val="en-US" w:eastAsia="en-US"/>
    </w:rPr>
  </w:style>
  <w:style w:type="paragraph" w:styleId="ae">
    <w:name w:val="footer"/>
    <w:basedOn w:val="a"/>
    <w:link w:val="af"/>
    <w:uiPriority w:val="99"/>
    <w:unhideWhenUsed/>
    <w:rsid w:val="00252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204C"/>
    <w:rPr>
      <w:color w:val="000000"/>
      <w:kern w:val="28"/>
      <w:lang w:val="en-US" w:eastAsia="en-US"/>
    </w:rPr>
  </w:style>
  <w:style w:type="character" w:customStyle="1" w:styleId="10">
    <w:name w:val="Заголовок 1 Знак"/>
    <w:basedOn w:val="a0"/>
    <w:link w:val="1"/>
    <w:rsid w:val="0025204C"/>
    <w:rPr>
      <w:kern w:val="28"/>
      <w:sz w:val="80"/>
      <w:szCs w:val="80"/>
      <w:lang w:val="en-US" w:eastAsia="en-US"/>
    </w:rPr>
  </w:style>
  <w:style w:type="character" w:customStyle="1" w:styleId="jsgrdq">
    <w:name w:val="jsgrdq"/>
    <w:rsid w:val="008237FB"/>
  </w:style>
  <w:style w:type="paragraph" w:styleId="af0">
    <w:name w:val="List Paragraph"/>
    <w:basedOn w:val="a"/>
    <w:uiPriority w:val="34"/>
    <w:qFormat/>
    <w:rsid w:val="009468B6"/>
    <w:pPr>
      <w:ind w:left="720"/>
      <w:contextualSpacing/>
    </w:pPr>
  </w:style>
  <w:style w:type="paragraph" w:customStyle="1" w:styleId="Default">
    <w:name w:val="Default"/>
    <w:rsid w:val="006A70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elena-trave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elena-trave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elena-travel.ru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info@selena-travel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3;&#1099;&#1091;&#1082;\AppData\Roaming\Microsoft\&#1064;&#1072;&#1073;&#1083;&#1086;&#1085;&#1099;\Flye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49007-BA14-4F4A-9BAA-4A177F814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41</TotalTime>
  <Pages>2</Pages>
  <Words>718</Words>
  <Characters>4372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Selena_104</dc:creator>
  <cp:lastModifiedBy>User_103</cp:lastModifiedBy>
  <cp:revision>7</cp:revision>
  <cp:lastPrinted>2022-03-10T07:31:00Z</cp:lastPrinted>
  <dcterms:created xsi:type="dcterms:W3CDTF">2022-03-10T07:34:00Z</dcterms:created>
  <dcterms:modified xsi:type="dcterms:W3CDTF">2022-04-05T12:27:00Z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TC060874641049</vt:lpwstr>
  </property>
</Properties>
</file>