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F2" w:rsidRDefault="006B3337" w:rsidP="00A55FD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3D00470B" wp14:editId="4EB255A0">
            <wp:simplePos x="0" y="0"/>
            <wp:positionH relativeFrom="column">
              <wp:posOffset>54719</wp:posOffset>
            </wp:positionH>
            <wp:positionV relativeFrom="paragraph">
              <wp:posOffset>-2236</wp:posOffset>
            </wp:positionV>
            <wp:extent cx="2464905" cy="397381"/>
            <wp:effectExtent l="0" t="0" r="0" b="3175"/>
            <wp:wrapNone/>
            <wp:docPr id="5" name="Рисунок 5" descr="Z:\логотипы\Длинный логотип без подложки мален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готипы\Длинный логотип без подложки маленьки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E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A8BB2CB" wp14:editId="4C56DD27">
                <wp:simplePos x="0" y="0"/>
                <wp:positionH relativeFrom="page">
                  <wp:posOffset>3453205</wp:posOffset>
                </wp:positionH>
                <wp:positionV relativeFrom="page">
                  <wp:posOffset>182880</wp:posOffset>
                </wp:positionV>
                <wp:extent cx="3872753" cy="815340"/>
                <wp:effectExtent l="0" t="0" r="0" b="381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2753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1A3" w:rsidRPr="007D0CA2" w:rsidRDefault="008711A3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Экскурсионные туры</w:t>
                            </w:r>
                          </w:p>
                          <w:p w:rsidR="008711A3" w:rsidRDefault="008711A3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для сборных групп</w:t>
                            </w:r>
                          </w:p>
                          <w:p w:rsidR="008711A3" w:rsidRPr="007D0CA2" w:rsidRDefault="008711A3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С ВЫЕЗДОМ ИЗ КРАСНОДАРА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1.9pt;margin-top:14.4pt;width:304.95pt;height:64.2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8711A3" w:rsidRPr="007D0CA2" w:rsidRDefault="008711A3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Экскурсионные туры</w:t>
                      </w:r>
                    </w:p>
                    <w:p w:rsidR="008711A3" w:rsidRDefault="008711A3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для сборных групп</w:t>
                      </w:r>
                    </w:p>
                    <w:p w:rsidR="008711A3" w:rsidRPr="007D0CA2" w:rsidRDefault="008711A3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С ВЫЕЗДОМ ИЗ КРАСНОДАРА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a8"/>
        <w:tblpPr w:leftFromText="180" w:rightFromText="180" w:vertAnchor="text" w:horzAnchor="page" w:tblpX="3897" w:tblpY="786"/>
        <w:tblOverlap w:val="never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387"/>
        <w:gridCol w:w="1134"/>
      </w:tblGrid>
      <w:tr w:rsidR="007D0CA2" w:rsidTr="003156F3">
        <w:trPr>
          <w:trHeight w:val="446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D0CA2" w:rsidRPr="00E9287D" w:rsidRDefault="007D0CA2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ТУР</w:t>
            </w:r>
          </w:p>
        </w:tc>
        <w:tc>
          <w:tcPr>
            <w:tcW w:w="5387" w:type="dxa"/>
            <w:shd w:val="clear" w:color="auto" w:fill="FDE9D9" w:themeFill="accent6" w:themeFillTint="33"/>
            <w:vAlign w:val="center"/>
          </w:tcPr>
          <w:p w:rsidR="007D0CA2" w:rsidRPr="00E9287D" w:rsidRDefault="007D0CA2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ПРОГРАММА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68743B" w:rsidRDefault="0068743B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</w:p>
          <w:p w:rsidR="007D0CA2" w:rsidRDefault="007D0CA2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СТОИМОСТЬ </w:t>
            </w:r>
            <w:proofErr w:type="gramStart"/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на</w:t>
            </w:r>
            <w:proofErr w:type="gramEnd"/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</w:p>
          <w:p w:rsidR="007D0CA2" w:rsidRPr="00E9287D" w:rsidRDefault="007D0CA2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1 человека</w:t>
            </w:r>
          </w:p>
        </w:tc>
      </w:tr>
      <w:tr w:rsidR="007D0CA2" w:rsidRPr="007A4199" w:rsidTr="003156F3">
        <w:trPr>
          <w:trHeight w:val="1026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D0CA2" w:rsidRPr="00E9287D" w:rsidRDefault="00E639C0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3 сентября </w:t>
            </w:r>
            <w:r w:rsidR="007D0CA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gramStart"/>
            <w:r w:rsidR="007D0CA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gramEnd"/>
            <w:r w:rsidR="007D0CA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Default="007D0CA2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</w:t>
            </w:r>
            <w:r w:rsidR="007A4199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7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  <w:p w:rsidR="007D0CA2" w:rsidRPr="005A6C22" w:rsidRDefault="007D0CA2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0"/>
                <w:szCs w:val="10"/>
                <w:lang w:val="ru-RU"/>
              </w:rPr>
            </w:pP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7A4199" w:rsidRPr="00F1507C" w:rsidRDefault="007A4199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</w:pP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АТАМАНЬ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ФЕСТИВАЛЬНАЯ</w:t>
            </w:r>
            <w:proofErr w:type="gramEnd"/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Pr="009178D2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/ 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ОТДЫХ НА АЗОВСКОМ МОРЕ</w:t>
            </w:r>
          </w:p>
          <w:p w:rsidR="007A4199" w:rsidRPr="00282844" w:rsidRDefault="007A4199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8"/>
                <w:szCs w:val="16"/>
                <w:u w:val="single"/>
                <w:lang w:val="ru-RU"/>
              </w:rPr>
            </w:pPr>
          </w:p>
          <w:p w:rsidR="007A4199" w:rsidRDefault="007A4199" w:rsidP="007A4199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</w:t>
            </w:r>
            <w:r w:rsidRPr="009178D2">
              <w:rPr>
                <w:rFonts w:ascii="Arial" w:hAnsi="Arial" w:cs="Arial"/>
                <w:sz w:val="14"/>
                <w:szCs w:val="14"/>
                <w:lang w:val="ru-RU"/>
              </w:rPr>
              <w:t>Этно-станица «Атамань»:</w:t>
            </w:r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КРАЕВОЙ ФЕСТИВАЛЬ</w:t>
            </w:r>
            <w:r w:rsidRPr="009178D2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«ГАРНЭ САЛЬЦЭ»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;</w:t>
            </w:r>
          </w:p>
          <w:p w:rsidR="00114380" w:rsidRPr="006E7DD1" w:rsidRDefault="007A4199" w:rsidP="007A4199">
            <w:pPr>
              <w:spacing w:after="0" w:line="240" w:lineRule="auto"/>
              <w:ind w:right="34"/>
              <w:rPr>
                <w:rFonts w:ascii="Arial" w:hAnsi="Arial" w:cs="Arial"/>
                <w:b/>
                <w:i/>
                <w:color w:val="002060"/>
                <w:sz w:val="8"/>
                <w:szCs w:val="14"/>
                <w:u w:val="single"/>
                <w:lang w:val="ru-RU"/>
              </w:rPr>
            </w:pP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- </w:t>
            </w:r>
            <w:r w:rsidRPr="009178D2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Золотой пляж в Голубицкой: </w:t>
            </w:r>
            <w:r w:rsidRPr="009178D2">
              <w:rPr>
                <w:rFonts w:ascii="Arial" w:hAnsi="Arial" w:cs="Arial"/>
                <w:sz w:val="14"/>
                <w:szCs w:val="14"/>
                <w:lang w:val="ru-RU"/>
              </w:rPr>
              <w:t>грязевые ванны, винные бочки (платно), дегустация вин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A4199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E639C0" w:rsidRPr="007A4199" w:rsidTr="003156F3">
        <w:trPr>
          <w:trHeight w:val="905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7A4199" w:rsidRDefault="007A4199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E639C0" w:rsidRPr="00E9287D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4 сентября (вс)</w:t>
            </w:r>
          </w:p>
          <w:p w:rsidR="00E639C0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E639C0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08040D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  <w:p w:rsidR="00E639C0" w:rsidRDefault="00E639C0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5D790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CHÂTEAU </w:t>
            </w:r>
            <w:r w:rsidRPr="005D790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</w:rPr>
              <w:t>PINO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</w:rPr>
              <w:t>T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Pr="005D790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/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 ОТДЫХ НА ЧЕРНОМ МОРЕ</w:t>
            </w:r>
          </w:p>
          <w:p w:rsidR="0008040D" w:rsidRPr="00282844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8"/>
                <w:szCs w:val="16"/>
                <w:u w:val="single"/>
                <w:lang w:val="ru-RU"/>
              </w:rPr>
            </w:pPr>
          </w:p>
          <w:p w:rsidR="0008040D" w:rsidRPr="005D790D" w:rsidRDefault="0008040D" w:rsidP="0008040D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703E4D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Агро туристический </w:t>
            </w:r>
            <w:r w:rsidRPr="00703E4D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комплекс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CHÂTEAU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</w:rPr>
              <w:t>PINOT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: </w:t>
            </w:r>
            <w:r w:rsidRPr="004E5BD4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экскурсия на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виноградники  и улиточную ферму с дегустацией вина и эскарго;</w:t>
            </w:r>
          </w:p>
          <w:p w:rsidR="00E639C0" w:rsidRPr="0008040D" w:rsidRDefault="0008040D" w:rsidP="0008040D">
            <w:pPr>
              <w:spacing w:after="0" w:line="240" w:lineRule="auto"/>
              <w:ind w:right="34"/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</w:pP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отдых на море п. Широкая Балка.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39C0" w:rsidRDefault="0008040D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0C7AA8" w:rsidRPr="0008040D" w:rsidTr="003156F3">
        <w:trPr>
          <w:trHeight w:val="1164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25392B" w:rsidRDefault="00E639C0" w:rsidP="00E639C0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3 - 4</w:t>
            </w:r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сентября</w:t>
            </w:r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</w:p>
          <w:p w:rsidR="0025392B" w:rsidRPr="00E9287D" w:rsidRDefault="0025392B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- вс)</w:t>
            </w:r>
          </w:p>
          <w:p w:rsidR="0025392B" w:rsidRDefault="0025392B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2 дня /1 ночь</w:t>
            </w:r>
          </w:p>
          <w:p w:rsidR="000C7AA8" w:rsidRDefault="0025392B" w:rsidP="00BA365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Выезд</w:t>
            </w:r>
            <w:r w:rsidR="00BA365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05:00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АРХЫЗ / </w:t>
            </w:r>
            <w:r w:rsidR="008711A3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ДУ</w:t>
            </w:r>
            <w:r w:rsidR="00802EE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К</w:t>
            </w:r>
            <w:r w:rsidR="008711A3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КИНСКИЕ ОЗЕРА</w:t>
            </w:r>
          </w:p>
          <w:p w:rsidR="0008040D" w:rsidRPr="00282844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8"/>
                <w:szCs w:val="16"/>
                <w:u w:val="single"/>
                <w:lang w:val="ru-RU"/>
              </w:rPr>
            </w:pPr>
          </w:p>
          <w:p w:rsidR="0008040D" w:rsidRPr="008711A3" w:rsidRDefault="0008040D" w:rsidP="0008040D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- </w:t>
            </w:r>
            <w:r w:rsidRPr="00695529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Нижний Архыз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: </w:t>
            </w:r>
            <w:r w:rsidRPr="00E659A6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Храмы Алании X века, Астрофизическ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ая Обсерватория РАН, </w:t>
            </w:r>
            <w:r w:rsidRPr="008711A3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Лик Христа;</w:t>
            </w:r>
          </w:p>
          <w:p w:rsidR="0084169A" w:rsidRPr="008711A3" w:rsidRDefault="0008040D" w:rsidP="008711A3">
            <w:pPr>
              <w:spacing w:after="0" w:line="240" w:lineRule="auto"/>
              <w:ind w:right="34"/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</w:pPr>
            <w:r w:rsidRPr="008711A3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- Экскурсия на внедорожниках к </w:t>
            </w:r>
            <w:r w:rsidR="008711A3" w:rsidRPr="008711A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Дукинским озерам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C7AA8" w:rsidRDefault="006171C1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6 900</w:t>
            </w:r>
          </w:p>
        </w:tc>
      </w:tr>
      <w:tr w:rsidR="0068743B" w:rsidRPr="0008040D" w:rsidTr="003156F3">
        <w:trPr>
          <w:trHeight w:val="996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BE2B82" w:rsidRDefault="00BE2B82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68743B" w:rsidRPr="00E9287D" w:rsidRDefault="00E639C0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10</w:t>
            </w:r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сентября </w:t>
            </w:r>
            <w:r w:rsidR="0068743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gramStart"/>
            <w:r w:rsidR="0068743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gramEnd"/>
            <w:r w:rsidR="0068743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68743B" w:rsidRPr="00834652" w:rsidRDefault="0068743B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68743B" w:rsidRDefault="0068743B" w:rsidP="00E659A6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08040D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05</w:t>
            </w:r>
            <w:r w:rsidR="00E659A6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8040D" w:rsidRP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КЕРЧЬ</w:t>
            </w:r>
          </w:p>
          <w:p w:rsidR="0008040D" w:rsidRPr="0008040D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</w:p>
          <w:p w:rsidR="006E7DD1" w:rsidRPr="006868BF" w:rsidRDefault="0008040D" w:rsidP="00980110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08040D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Экскурсии по Керчи: </w:t>
            </w:r>
            <w:r w:rsidRPr="0008040D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гора Митридат, церковь Иоанна Предтечи, Аджимушкайские каменоломни, </w:t>
            </w:r>
            <w:r w:rsidR="00980110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Лапидарий</w:t>
            </w:r>
            <w:r w:rsidR="00636CE9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 крепость «Керчь»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743B" w:rsidRPr="00C91C92" w:rsidRDefault="0008040D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2 000</w:t>
            </w:r>
          </w:p>
        </w:tc>
      </w:tr>
      <w:tr w:rsidR="00E1290C" w:rsidRPr="007A4199" w:rsidTr="003156F3">
        <w:trPr>
          <w:trHeight w:val="996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E1290C" w:rsidRPr="00E9287D" w:rsidRDefault="00E639C0" w:rsidP="00E1290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11 сентября</w:t>
            </w:r>
            <w:r w:rsidR="00E1290C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(вс)</w:t>
            </w:r>
          </w:p>
          <w:p w:rsidR="00E1290C" w:rsidRDefault="00E1290C" w:rsidP="00E1290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E1290C" w:rsidRDefault="00E1290C" w:rsidP="00E1290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07:00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8040D" w:rsidRDefault="0008040D" w:rsidP="00897BFC">
            <w:pPr>
              <w:spacing w:after="0" w:line="240" w:lineRule="auto"/>
              <w:ind w:right="34"/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</w:pPr>
          </w:p>
          <w:p w:rsid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ВКУС АДЫГЕИ</w:t>
            </w:r>
            <w:r w:rsidRPr="001F5797">
              <w:rPr>
                <w:rFonts w:ascii="Arial" w:hAnsi="Arial" w:cs="Arial"/>
                <w:b/>
                <w:i/>
                <w:color w:val="C00000"/>
                <w:sz w:val="16"/>
                <w:szCs w:val="16"/>
                <w:lang w:val="ru-RU"/>
              </w:rPr>
              <w:t xml:space="preserve"> </w:t>
            </w:r>
          </w:p>
          <w:p w:rsidR="003156F3" w:rsidRPr="00C06EA2" w:rsidRDefault="003156F3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08040D" w:rsidRPr="00715BF1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08040D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Обзорная экскурсия по Майкопу: </w:t>
            </w:r>
            <w:r w:rsidR="0080799F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Национальный музей республики Адыгея</w:t>
            </w:r>
            <w:r w:rsidRPr="00633FD1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</w:t>
            </w: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 </w:t>
            </w:r>
            <w:r w:rsidRPr="00633FD1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площадь Дружбы народов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 Соборная мечеть, парк Горького, лестница Мэздах, смотровые площадки;</w:t>
            </w:r>
          </w:p>
          <w:p w:rsidR="0008040D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 w:rsidRPr="006D084B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>- обед (национальная кухня)</w:t>
            </w:r>
          </w:p>
          <w:p w:rsidR="0008040D" w:rsidRPr="000820E9" w:rsidRDefault="0008040D" w:rsidP="0008040D">
            <w:pPr>
              <w:spacing w:after="0" w:line="240" w:lineRule="auto"/>
              <w:ind w:right="34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1290C" w:rsidRDefault="0008040D" w:rsidP="00E1290C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2 200</w:t>
            </w:r>
          </w:p>
        </w:tc>
      </w:tr>
      <w:tr w:rsidR="00F85932" w:rsidRPr="007A4199" w:rsidTr="003156F3">
        <w:trPr>
          <w:trHeight w:val="1316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BE2B82" w:rsidRDefault="00BE2B82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F85932" w:rsidRPr="00E9287D" w:rsidRDefault="00E639C0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17</w:t>
            </w:r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сентября </w:t>
            </w:r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gramStart"/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gramEnd"/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F85932" w:rsidRPr="00834652" w:rsidRDefault="00F85932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F85932" w:rsidRDefault="00F85932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накануне в 24:00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7A4199" w:rsidRPr="006868BF" w:rsidRDefault="007A4199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8"/>
                <w:szCs w:val="16"/>
                <w:u w:val="single"/>
                <w:lang w:val="ru-RU"/>
              </w:rPr>
            </w:pPr>
          </w:p>
          <w:p w:rsidR="007A4199" w:rsidRDefault="0008040D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</w:pPr>
            <w:r w:rsidRPr="00500C0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ЯЗЫК ТРОЛЛЯ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  <w:t xml:space="preserve">   </w:t>
            </w:r>
            <w:r w:rsidR="007A4199" w:rsidRPr="0050750E"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  <w:t>джип-тур</w:t>
            </w:r>
          </w:p>
          <w:p w:rsidR="0008040D" w:rsidRPr="0050750E" w:rsidRDefault="0008040D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</w:pPr>
          </w:p>
          <w:p w:rsidR="007A4199" w:rsidRPr="00282844" w:rsidRDefault="007A4199" w:rsidP="007A4199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i/>
                <w:sz w:val="8"/>
                <w:szCs w:val="14"/>
                <w:lang w:val="ru-RU"/>
              </w:rPr>
            </w:pPr>
          </w:p>
          <w:p w:rsidR="0008040D" w:rsidRDefault="0008040D" w:rsidP="0008040D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500C09">
              <w:rPr>
                <w:rFonts w:ascii="Arial" w:hAnsi="Arial" w:cs="Arial"/>
                <w:b/>
                <w:sz w:val="14"/>
                <w:szCs w:val="14"/>
                <w:lang w:val="ru-RU"/>
              </w:rPr>
              <w:t>- Кусочек Норвегии в горах КБР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:</w:t>
            </w:r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 xml:space="preserve"> выступ в скале, напоминающий «язык тролля»,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4"/>
                <w:szCs w:val="14"/>
                <w:lang w:val="ru-RU"/>
              </w:rPr>
              <w:t>озеро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 xml:space="preserve">Церик-Кёль,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>Аушигерские термальные источники, замок «Шато Эркен».</w:t>
            </w:r>
          </w:p>
          <w:p w:rsidR="00F85932" w:rsidRPr="0008040D" w:rsidRDefault="0008040D" w:rsidP="0008040D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  <w:r w:rsidRPr="004660B9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*внедорожники включены в стоимость 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5932" w:rsidRDefault="007A4199" w:rsidP="00F8593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6 500</w:t>
            </w:r>
          </w:p>
        </w:tc>
      </w:tr>
      <w:tr w:rsidR="0068743B" w:rsidRPr="007A4199" w:rsidTr="003156F3">
        <w:trPr>
          <w:trHeight w:val="1034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F85932" w:rsidRDefault="00F85932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F85932" w:rsidRPr="00E9287D" w:rsidRDefault="00E639C0" w:rsidP="00F8593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18</w:t>
            </w:r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 w:rsidR="00547266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сентября</w:t>
            </w:r>
            <w:bookmarkStart w:id="0" w:name="_GoBack"/>
            <w:bookmarkEnd w:id="0"/>
            <w:r w:rsidR="00F8593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 (вс)</w:t>
            </w:r>
          </w:p>
          <w:p w:rsidR="00F85932" w:rsidRDefault="00F85932" w:rsidP="00282844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68743B" w:rsidRPr="00282844" w:rsidRDefault="00F85932" w:rsidP="00282844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07:00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2E68FF" w:rsidRDefault="002E68FF" w:rsidP="002E68FF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МЫСХАКО / КАБАРДИНКА</w:t>
            </w:r>
          </w:p>
          <w:p w:rsidR="002E68FF" w:rsidRPr="00282844" w:rsidRDefault="002E68FF" w:rsidP="002E68FF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16"/>
                <w:u w:val="single"/>
                <w:lang w:val="ru-RU"/>
              </w:rPr>
            </w:pPr>
          </w:p>
          <w:p w:rsidR="002E68FF" w:rsidRPr="00715BF1" w:rsidRDefault="002E68FF" w:rsidP="002E68FF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2E68FF" w:rsidRDefault="002E68FF" w:rsidP="002E68FF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Мысхако</w:t>
            </w: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:</w:t>
            </w:r>
            <w:r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 xml:space="preserve"> </w:t>
            </w:r>
            <w:r w:rsidR="003156F3">
              <w:rPr>
                <w:rFonts w:ascii="Arial" w:hAnsi="Arial" w:cs="Arial"/>
                <w:sz w:val="14"/>
                <w:szCs w:val="14"/>
                <w:lang w:val="ru-RU"/>
              </w:rPr>
              <w:t xml:space="preserve"> винодельня «Мысхако», экскурсия с дегустацией, памятник «Взрыв» в честь подвига русских солдат во время ВОВ.</w:t>
            </w:r>
          </w:p>
          <w:p w:rsidR="0068743B" w:rsidRDefault="002E68FF" w:rsidP="004E5BD4">
            <w:pPr>
              <w:spacing w:after="0" w:line="240" w:lineRule="auto"/>
              <w:ind w:right="34"/>
              <w:rPr>
                <w:rFonts w:ascii="Arial" w:hAnsi="Arial" w:cs="Arial"/>
                <w:b/>
                <w:i/>
                <w:color w:val="auto"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</w:t>
            </w:r>
            <w:r w:rsidR="003156F3" w:rsidRPr="005E38E3">
              <w:rPr>
                <w:rFonts w:ascii="Arial" w:hAnsi="Arial" w:cs="Arial"/>
                <w:sz w:val="14"/>
                <w:szCs w:val="14"/>
                <w:lang w:val="ru-RU"/>
              </w:rPr>
              <w:t xml:space="preserve"> Культурный центр </w:t>
            </w:r>
            <w:r w:rsidR="003156F3" w:rsidRPr="005E38E3">
              <w:rPr>
                <w:rFonts w:ascii="Arial" w:hAnsi="Arial" w:cs="Arial"/>
                <w:b/>
                <w:sz w:val="14"/>
                <w:szCs w:val="14"/>
                <w:lang w:val="ru-RU"/>
              </w:rPr>
              <w:t>«Старый парк»</w:t>
            </w:r>
            <w:r w:rsidR="003156F3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- </w:t>
            </w:r>
            <w:r w:rsidR="003156F3">
              <w:rPr>
                <w:rFonts w:ascii="Arial" w:hAnsi="Arial" w:cs="Arial"/>
                <w:sz w:val="14"/>
                <w:szCs w:val="14"/>
                <w:lang w:val="ru-RU"/>
              </w:rPr>
              <w:t>э</w:t>
            </w:r>
            <w:r w:rsidR="003156F3" w:rsidRPr="008C1EF0">
              <w:rPr>
                <w:rFonts w:ascii="Arial" w:hAnsi="Arial" w:cs="Arial"/>
                <w:sz w:val="14"/>
                <w:szCs w:val="14"/>
                <w:lang w:val="ru-RU"/>
              </w:rPr>
              <w:t>то и ботанический сад, и музейный комплекс, представляющий культуры разных времен и народов.</w:t>
            </w:r>
          </w:p>
          <w:p w:rsidR="0008040D" w:rsidRPr="0008040D" w:rsidRDefault="0008040D" w:rsidP="004E5BD4">
            <w:pPr>
              <w:spacing w:after="0" w:line="240" w:lineRule="auto"/>
              <w:ind w:right="34"/>
              <w:rPr>
                <w:rFonts w:ascii="Arial" w:hAnsi="Arial" w:cs="Arial"/>
                <w:b/>
                <w:i/>
                <w:color w:val="auto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i/>
                <w:color w:val="auto"/>
                <w:sz w:val="14"/>
                <w:szCs w:val="14"/>
                <w:lang w:val="ru-RU"/>
              </w:rPr>
              <w:t>- отдых на море (при наличии времени)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743B" w:rsidRDefault="002E68FF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AC7611" w:rsidRPr="0008040D" w:rsidTr="003156F3">
        <w:trPr>
          <w:trHeight w:val="1090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3F65A7" w:rsidRDefault="003F65A7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AC7611" w:rsidRDefault="00E639C0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17-18</w:t>
            </w:r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сентября</w:t>
            </w:r>
            <w:r w:rsidR="00AC7611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</w:p>
          <w:p w:rsidR="00AC7611" w:rsidRPr="00E9287D" w:rsidRDefault="00AC7611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сб </w:t>
            </w:r>
            <w:proofErr w:type="gramStart"/>
            <w:r w:rsidR="0025392B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-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с)</w:t>
            </w:r>
          </w:p>
          <w:p w:rsidR="00AC7611" w:rsidRDefault="0025392B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2 дня</w:t>
            </w:r>
            <w:r w:rsidR="00BA3652"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/ 1 ночь</w:t>
            </w:r>
          </w:p>
          <w:p w:rsidR="00AC7611" w:rsidRDefault="00AC7611" w:rsidP="003F65A7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3F65A7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накануне </w:t>
            </w:r>
            <w:r w:rsidR="0025392B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 </w:t>
            </w:r>
            <w:r w:rsidR="003F65A7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20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08040D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ЧЕЧНЯ</w:t>
            </w:r>
          </w:p>
          <w:p w:rsidR="0008040D" w:rsidRPr="00282844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16"/>
                <w:u w:val="single"/>
                <w:lang w:val="ru-RU"/>
              </w:rPr>
            </w:pPr>
          </w:p>
          <w:p w:rsidR="0008040D" w:rsidRPr="00715BF1" w:rsidRDefault="0008040D" w:rsidP="0008040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08040D" w:rsidRPr="007A4199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Грозный: </w:t>
            </w:r>
            <w:r w:rsidRPr="007A4199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Высотный комплекс «Грозный Сити», цветочный парк, мечеть «Сердце Чечни</w:t>
            </w:r>
          </w:p>
          <w:p w:rsidR="0008040D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Аргун: </w:t>
            </w:r>
            <w:r w:rsidRPr="007A4199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Мечеть Аймани Кадыровой</w:t>
            </w:r>
          </w:p>
          <w:p w:rsidR="0008040D" w:rsidRPr="007A4199" w:rsidRDefault="0008040D" w:rsidP="0008040D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</w:t>
            </w:r>
            <w:r w:rsidRPr="007A4199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Шали: </w:t>
            </w:r>
            <w:r w:rsidRPr="007A4199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мечеть «Гордость Мусульман»</w:t>
            </w:r>
          </w:p>
          <w:p w:rsidR="0008040D" w:rsidRDefault="0008040D" w:rsidP="0008040D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7A4199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Веденский район: </w:t>
            </w:r>
            <w:r w:rsidRPr="007A4199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высокогорное озеро Кезеной Ам</w:t>
            </w:r>
          </w:p>
          <w:p w:rsidR="00695529" w:rsidRPr="00695529" w:rsidRDefault="00695529" w:rsidP="00BE2B8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7611" w:rsidRDefault="00DF1724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9 500</w:t>
            </w:r>
          </w:p>
        </w:tc>
      </w:tr>
      <w:tr w:rsidR="0088330E" w:rsidRPr="007A4199" w:rsidTr="003156F3">
        <w:trPr>
          <w:trHeight w:val="669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BE2B82" w:rsidRDefault="00BE2B82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88330E" w:rsidRPr="00E9287D" w:rsidRDefault="00E639C0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24 сентября </w:t>
            </w:r>
            <w:r w:rsidR="0088330E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gramStart"/>
            <w:r w:rsidR="0088330E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gramEnd"/>
            <w:r w:rsidR="0088330E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88330E" w:rsidRPr="00834652" w:rsidRDefault="0088330E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88330E" w:rsidRDefault="0088330E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3156F3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07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7A4199" w:rsidRPr="00282844" w:rsidRDefault="007A4199" w:rsidP="003156F3">
            <w:pPr>
              <w:spacing w:after="0" w:line="240" w:lineRule="auto"/>
              <w:ind w:right="34"/>
              <w:rPr>
                <w:rFonts w:ascii="Arial" w:hAnsi="Arial" w:cs="Arial"/>
                <w:b/>
                <w:i/>
                <w:color w:val="002060"/>
                <w:sz w:val="6"/>
                <w:szCs w:val="16"/>
                <w:u w:val="single"/>
                <w:lang w:val="ru-RU"/>
              </w:rPr>
            </w:pPr>
          </w:p>
          <w:p w:rsidR="007A4199" w:rsidRPr="00715BF1" w:rsidRDefault="007A4199" w:rsidP="007A419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3156F3" w:rsidRPr="00834ABD" w:rsidRDefault="003156F3" w:rsidP="003156F3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ГЕЛЕНДЖИК / CHÂTEAU DE TALU</w:t>
            </w: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Pr="001F5797">
              <w:rPr>
                <w:rFonts w:ascii="Arial" w:hAnsi="Arial" w:cs="Arial"/>
                <w:b/>
                <w:i/>
                <w:color w:val="C00000"/>
                <w:sz w:val="16"/>
                <w:szCs w:val="16"/>
                <w:lang w:val="ru-RU"/>
              </w:rPr>
              <w:t xml:space="preserve"> </w:t>
            </w:r>
          </w:p>
          <w:p w:rsidR="003156F3" w:rsidRPr="00BB4104" w:rsidRDefault="003156F3" w:rsidP="003156F3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auto"/>
                <w:sz w:val="8"/>
                <w:szCs w:val="16"/>
                <w:u w:val="single"/>
                <w:lang w:val="ru-RU"/>
              </w:rPr>
            </w:pPr>
          </w:p>
          <w:p w:rsidR="003156F3" w:rsidRDefault="003156F3" w:rsidP="003156F3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703E4D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 комплекс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Château de Talu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 w:rsidRPr="00126288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- настоящий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французский замок, вино</w:t>
            </w:r>
            <w:r w:rsidRPr="00A96514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дельня и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виноградники;</w:t>
            </w:r>
          </w:p>
          <w:p w:rsidR="003156F3" w:rsidRDefault="003156F3" w:rsidP="003156F3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 Греческий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к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ультурный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ц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ентр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экспозиции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Античная Культура, Православи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е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, истори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я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греков Северного Причерноморья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;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</w:p>
          <w:p w:rsidR="00DB4940" w:rsidRPr="003156F3" w:rsidRDefault="003156F3" w:rsidP="003156F3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8201AC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прогулка по </w:t>
            </w:r>
            <w:r w:rsidRPr="008201AC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набережн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ой</w:t>
            </w:r>
            <w:r w:rsidRPr="008201AC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Геленджика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8330E" w:rsidRPr="00C91C92" w:rsidRDefault="003156F3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7A4199" w:rsidTr="003156F3">
        <w:trPr>
          <w:trHeight w:val="922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AC7611" w:rsidRDefault="00AC7611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BE2B82" w:rsidRDefault="00BE2B82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  <w:p w:rsidR="00AC7611" w:rsidRPr="00E9287D" w:rsidRDefault="00E639C0" w:rsidP="0025392B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25 сентября</w:t>
            </w:r>
            <w:r w:rsidR="00AC7611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(вс)</w:t>
            </w:r>
          </w:p>
          <w:p w:rsidR="00AC7611" w:rsidRPr="00834652" w:rsidRDefault="00AC7611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AC7611" w:rsidP="00DB494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07:00</w:t>
            </w:r>
          </w:p>
          <w:p w:rsidR="00AC7611" w:rsidRDefault="00AC7611" w:rsidP="00033D3E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33D3E" w:rsidRDefault="00033D3E" w:rsidP="00897BF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897BFC" w:rsidRDefault="00033D3E" w:rsidP="00897BF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ГУАМКА</w:t>
            </w:r>
          </w:p>
          <w:p w:rsidR="00033D3E" w:rsidRDefault="00033D3E" w:rsidP="00897BFC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033D3E" w:rsidRDefault="00033D3E" w:rsidP="00033D3E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96FBA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</w:t>
            </w:r>
            <w:r w:rsidRPr="009A0257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r w:rsidRPr="009A0257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Гуамско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е</w:t>
            </w:r>
            <w:r w:rsidRPr="009A0257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ущель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е: </w:t>
            </w:r>
            <w:r w:rsidRPr="00E96FBA">
              <w:rPr>
                <w:lang w:val="ru-RU"/>
              </w:rPr>
              <w:t xml:space="preserve">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каньон реки Курджипс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,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проезд на паровозике,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пешеходный маршрут, гроты,  водопады;</w:t>
            </w:r>
          </w:p>
          <w:p w:rsidR="00CF7DAB" w:rsidRPr="00033D3E" w:rsidRDefault="00033D3E" w:rsidP="00033D3E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96FBA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 Пансионат «Большая медведица»:</w:t>
            </w:r>
            <w:r w:rsidRPr="009A0257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подогреваемы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е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бассейн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ы (взрослый, детский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), сауна,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раздевалки, душевые, кафе, беседки с мангалами, детская площадка.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Pr="00C91C92" w:rsidRDefault="00897BFC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E639C0" w:rsidRPr="0008040D" w:rsidTr="00BE2B82">
        <w:trPr>
          <w:trHeight w:val="2100"/>
        </w:trPr>
        <w:tc>
          <w:tcPr>
            <w:tcW w:w="1384" w:type="dxa"/>
            <w:shd w:val="clear" w:color="auto" w:fill="FDE9D9" w:themeFill="accent6" w:themeFillTint="33"/>
            <w:vAlign w:val="center"/>
          </w:tcPr>
          <w:p w:rsidR="00E639C0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24-25 сентября </w:t>
            </w:r>
          </w:p>
          <w:p w:rsidR="00E639C0" w:rsidRPr="00E9287D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(сб -</w:t>
            </w:r>
            <w:r w:rsidR="00AC21BD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вс)</w:t>
            </w:r>
          </w:p>
          <w:p w:rsidR="00E639C0" w:rsidRDefault="00E639C0" w:rsidP="00E639C0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2 дня / 1 ночь</w:t>
            </w:r>
          </w:p>
          <w:p w:rsidR="00E639C0" w:rsidRDefault="00E639C0" w:rsidP="006171C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6171C1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05:00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6171C1" w:rsidRDefault="006171C1" w:rsidP="006171C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C06EA2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ВОСТОЧНЫЙ КРЫМ</w:t>
            </w:r>
          </w:p>
          <w:p w:rsidR="006171C1" w:rsidRPr="00282844" w:rsidRDefault="006171C1" w:rsidP="006171C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16"/>
                <w:u w:val="single"/>
                <w:lang w:val="ru-RU"/>
              </w:rPr>
            </w:pPr>
          </w:p>
          <w:p w:rsidR="006171C1" w:rsidRPr="00715BF1" w:rsidRDefault="006171C1" w:rsidP="006171C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6171C1" w:rsidRPr="00282844" w:rsidRDefault="006171C1" w:rsidP="006171C1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Феодосия: 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обзорная экскурсия, памятник И.К. Айвазовскому, 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православные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храмы Феодосии 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</w:rPr>
              <w:t>XIII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– 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</w:rPr>
              <w:t>XIV</w:t>
            </w:r>
            <w:r w:rsidRPr="0028284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 дом-музей А.С. Грина.</w:t>
            </w:r>
          </w:p>
          <w:p w:rsidR="006171C1" w:rsidRDefault="006171C1" w:rsidP="006171C1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Коктебель: </w:t>
            </w:r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морская экскурсия к 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«Золотым воротам», Карадакский массив, бухты Лагушачья, Гравийная, Ливадия, гроты и скалы;</w:t>
            </w:r>
          </w:p>
          <w:p w:rsidR="006171C1" w:rsidRPr="00282844" w:rsidRDefault="006171C1" w:rsidP="006171C1">
            <w:pPr>
              <w:spacing w:after="0" w:line="240" w:lineRule="auto"/>
              <w:ind w:right="34"/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Судак: </w:t>
            </w:r>
            <w:r w:rsidRPr="005E055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Судакская средневековая крепость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;</w:t>
            </w:r>
          </w:p>
          <w:p w:rsidR="00E639C0" w:rsidRPr="00CC1BA1" w:rsidRDefault="006171C1" w:rsidP="00CC1BA1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Новый свет: </w:t>
            </w:r>
            <w:r w:rsidRPr="00662AB3">
              <w:rPr>
                <w:rFonts w:ascii="Arial" w:hAnsi="Arial" w:cs="Arial"/>
                <w:sz w:val="14"/>
                <w:szCs w:val="14"/>
                <w:lang w:val="ru-RU"/>
              </w:rPr>
              <w:t xml:space="preserve">тропа Голицына,  прогулка по реликтовой можжевеловой роще, панорамный осмотр бухт Зеленой, Синей и Голубой, а также мест съемок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известных советских </w:t>
            </w:r>
            <w:r w:rsidRPr="00662AB3">
              <w:rPr>
                <w:rFonts w:ascii="Arial" w:hAnsi="Arial" w:cs="Arial"/>
                <w:sz w:val="14"/>
                <w:szCs w:val="14"/>
                <w:lang w:val="ru-RU"/>
              </w:rPr>
              <w:t>фильмов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39C0" w:rsidRPr="00C91C92" w:rsidRDefault="00CC1BA1" w:rsidP="00DB494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C1BA1">
              <w:rPr>
                <w:rFonts w:ascii="Arial" w:hAnsi="Arial" w:cs="Arial"/>
                <w:b/>
                <w:color w:val="C00000"/>
                <w:lang w:val="ru-RU"/>
              </w:rPr>
              <w:t>7 5</w:t>
            </w:r>
            <w:r w:rsidR="006171C1" w:rsidRPr="00CC1BA1">
              <w:rPr>
                <w:rFonts w:ascii="Arial" w:hAnsi="Arial" w:cs="Arial"/>
                <w:b/>
                <w:color w:val="C00000"/>
                <w:lang w:val="ru-RU"/>
              </w:rPr>
              <w:t>00</w:t>
            </w:r>
          </w:p>
        </w:tc>
      </w:tr>
    </w:tbl>
    <w:p w:rsidR="0026591B" w:rsidRDefault="0026591B" w:rsidP="0026591B">
      <w:pPr>
        <w:rPr>
          <w:noProof/>
          <w:lang w:val="ru-RU" w:eastAsia="ru-RU"/>
        </w:rPr>
      </w:pPr>
    </w:p>
    <w:p w:rsidR="00911200" w:rsidRDefault="00547266" w:rsidP="0026591B">
      <w:pPr>
        <w:rPr>
          <w:noProof/>
          <w:lang w:val="ru-RU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35pt;margin-top:18.7pt;width:320.25pt;height:741.75pt;z-index:-251655680;mso-position-horizontal:absolute;mso-position-horizontal-relative:text;mso-position-vertical:absolute;mso-position-vertical-relative:text;mso-width-relative:page;mso-height-relative:page">
            <v:imagedata r:id="rId10" o:title="shutterstock_1529738585" cropbottom="1172f" cropright="45094f"/>
          </v:shape>
        </w:pict>
      </w:r>
    </w:p>
    <w:p w:rsidR="00DB4940" w:rsidRPr="0026591B" w:rsidRDefault="008711A3" w:rsidP="0026591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2B885F4" wp14:editId="7BF78B73">
                <wp:simplePos x="0" y="0"/>
                <wp:positionH relativeFrom="page">
                  <wp:posOffset>605790</wp:posOffset>
                </wp:positionH>
                <wp:positionV relativeFrom="page">
                  <wp:posOffset>3673475</wp:posOffset>
                </wp:positionV>
                <wp:extent cx="1741170" cy="1772920"/>
                <wp:effectExtent l="0" t="0" r="0" b="0"/>
                <wp:wrapNone/>
                <wp:docPr id="1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41170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В стоимость тура включено: 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- транспортное обслуживание 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проживание по программе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питание по программе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услуги гида-экскурсовода/ сопровождение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страховка от несчастного случая</w:t>
                            </w:r>
                          </w:p>
                          <w:p w:rsidR="008711A3" w:rsidRPr="008711A3" w:rsidRDefault="008711A3" w:rsidP="00DB4940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711A3" w:rsidRPr="008711A3" w:rsidRDefault="008711A3" w:rsidP="006B3337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Оплачивается дополнительно: </w:t>
                            </w:r>
                          </w:p>
                          <w:p w:rsidR="008711A3" w:rsidRPr="008711A3" w:rsidRDefault="008711A3" w:rsidP="006B3337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входные билеты на экскурсионные объекты</w:t>
                            </w:r>
                          </w:p>
                          <w:p w:rsidR="008711A3" w:rsidRPr="008711A3" w:rsidRDefault="008711A3" w:rsidP="006B3337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экологические сборы</w:t>
                            </w:r>
                          </w:p>
                          <w:p w:rsidR="008711A3" w:rsidRPr="008711A3" w:rsidRDefault="008711A3" w:rsidP="006B3337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- подъемники и другие доп. услуги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7" type="#_x0000_t202" style="position:absolute;margin-left:47.7pt;margin-top:289.25pt;width:137.1pt;height:139.6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" filled="f" stroked="f">
                <o:lock v:ext="edit" shapetype="t"/>
                <v:textbox inset="2.85pt,2.85pt,2.85pt,2.85pt">
                  <w:txbxContent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В стоимость тура включено: 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- транспортное обслуживание 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проживание по программе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питание по программе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услуги гида-экскурсовода/ сопровождение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страховка от несчастного случая</w:t>
                      </w:r>
                    </w:p>
                    <w:p w:rsidR="008711A3" w:rsidRPr="008711A3" w:rsidRDefault="008711A3" w:rsidP="00DB4940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8711A3" w:rsidRPr="008711A3" w:rsidRDefault="008711A3" w:rsidP="006B3337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Оплачивается дополнительно: </w:t>
                      </w:r>
                    </w:p>
                    <w:p w:rsidR="008711A3" w:rsidRPr="008711A3" w:rsidRDefault="008711A3" w:rsidP="006B3337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входные билеты на экскурсионные объекты</w:t>
                      </w:r>
                    </w:p>
                    <w:p w:rsidR="008711A3" w:rsidRPr="008711A3" w:rsidRDefault="008711A3" w:rsidP="006B3337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экологические сборы</w:t>
                      </w:r>
                    </w:p>
                    <w:p w:rsidR="008711A3" w:rsidRPr="008711A3" w:rsidRDefault="008711A3" w:rsidP="006B3337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- подъемники и другие доп. услуги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70BB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7B2D4C14" wp14:editId="13CCA297">
                <wp:simplePos x="0" y="0"/>
                <wp:positionH relativeFrom="page">
                  <wp:posOffset>564515</wp:posOffset>
                </wp:positionH>
                <wp:positionV relativeFrom="page">
                  <wp:posOffset>8382000</wp:posOffset>
                </wp:positionV>
                <wp:extent cx="1820545" cy="421005"/>
                <wp:effectExtent l="0" t="0" r="8255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2054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711A3" w:rsidRPr="008711A3" w:rsidRDefault="008711A3" w:rsidP="006B33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Туристическая</w:t>
                            </w:r>
                            <w:proofErr w:type="spellEnd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компания</w:t>
                            </w:r>
                            <w:proofErr w:type="spellEnd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СЕЛЕНА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4.45pt;margin-top:660pt;width:143.35pt;height:33.1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" filled="f" stroked="f">
                <o:lock v:ext="edit" shapetype="t"/>
                <v:textbox inset="2.85pt,2.85pt,2.85pt,2.85pt">
                  <w:txbxContent>
                    <w:p w:rsidR="008711A3" w:rsidRPr="008711A3" w:rsidRDefault="008711A3" w:rsidP="006B33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Туристическая</w:t>
                      </w:r>
                      <w:proofErr w:type="spellEnd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компания</w:t>
                      </w:r>
                      <w:proofErr w:type="spellEnd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СЕЛЕНА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70BB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2C863022" wp14:editId="32F14173">
                <wp:simplePos x="0" y="0"/>
                <wp:positionH relativeFrom="page">
                  <wp:posOffset>558165</wp:posOffset>
                </wp:positionH>
                <wp:positionV relativeFrom="page">
                  <wp:posOffset>8890635</wp:posOffset>
                </wp:positionV>
                <wp:extent cx="1971675" cy="1507490"/>
                <wp:effectExtent l="0" t="0" r="9525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167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11A3" w:rsidRPr="008711A3" w:rsidRDefault="008711A3" w:rsidP="00DB49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lang w:val="ru-RU"/>
                              </w:rPr>
                              <w:t xml:space="preserve">город Краснодар, </w:t>
                            </w:r>
                          </w:p>
                          <w:p w:rsidR="008711A3" w:rsidRPr="008711A3" w:rsidRDefault="008711A3" w:rsidP="00DB49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lang w:val="ru-RU"/>
                              </w:rPr>
                              <w:t>ул. Ставропольская, 330</w:t>
                            </w:r>
                          </w:p>
                          <w:p w:rsidR="008711A3" w:rsidRPr="008711A3" w:rsidRDefault="00980110" w:rsidP="00DB49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hyperlink r:id="rId11" w:history="1"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</w:rPr>
                                <w:t>info</w:t>
                              </w:r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  <w:lang w:val="ru-RU"/>
                                </w:rPr>
                                <w:t>@</w:t>
                              </w:r>
                              <w:proofErr w:type="spellStart"/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</w:rPr>
                                <w:t>selena</w:t>
                              </w:r>
                              <w:proofErr w:type="spellEnd"/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  <w:lang w:val="ru-RU"/>
                                </w:rPr>
                                <w:t>-</w:t>
                              </w:r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</w:rPr>
                                <w:t>travel</w:t>
                              </w:r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="008711A3" w:rsidRPr="008711A3">
                                <w:rPr>
                                  <w:rStyle w:val="aa"/>
                                  <w:rFonts w:ascii="Arial" w:hAnsi="Arial" w:cs="Arial"/>
                                  <w:color w:val="FFFFFF" w:themeColor="background1"/>
                                </w:rPr>
                                <w:t>ru</w:t>
                              </w:r>
                              <w:proofErr w:type="spellEnd"/>
                            </w:hyperlink>
                            <w:r w:rsidR="008711A3" w:rsidRPr="008711A3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 w:rsidR="008711A3" w:rsidRPr="008711A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  </w:t>
                            </w:r>
                          </w:p>
                          <w:p w:rsidR="008711A3" w:rsidRPr="00547266" w:rsidRDefault="00802EEC" w:rsidP="00DB4940">
                            <w:pPr>
                              <w:spacing w:after="0" w:line="240" w:lineRule="auto"/>
                              <w:jc w:val="both"/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fldChar w:fldCharType="begin"/>
                            </w:r>
                            <w:r w:rsidRPr="0054726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HYPERLINK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r>
                              <w:instrText>http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>://</w:instrText>
                            </w:r>
                            <w:r>
                              <w:instrText>www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>.</w:instrText>
                            </w:r>
                            <w:r>
                              <w:instrText>selena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>-</w:instrText>
                            </w:r>
                            <w:r>
                              <w:instrText>travel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>.</w:instrText>
                            </w:r>
                            <w:r>
                              <w:instrText>ru</w:instrText>
                            </w:r>
                            <w:r w:rsidRPr="00547266">
                              <w:rPr>
                                <w:lang w:val="ru-RU"/>
                              </w:rP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="008711A3" w:rsidRPr="008711A3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</w:rPr>
                              <w:t>www</w:t>
                            </w:r>
                            <w:r w:rsidR="008711A3" w:rsidRPr="00547266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  <w:t>.</w:t>
                            </w:r>
                            <w:r w:rsidR="008711A3" w:rsidRPr="008711A3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</w:rPr>
                              <w:t>selena</w:t>
                            </w:r>
                            <w:r w:rsidR="008711A3" w:rsidRPr="00547266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  <w:t>-</w:t>
                            </w:r>
                            <w:r w:rsidR="008711A3" w:rsidRPr="008711A3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travel</w:t>
                            </w:r>
                            <w:r w:rsidR="008711A3" w:rsidRPr="00547266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  <w:t>.</w:t>
                            </w:r>
                            <w:r w:rsidR="008711A3" w:rsidRPr="008711A3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</w:rPr>
                              <w:t>ru</w:t>
                            </w:r>
                            <w:r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</w:rPr>
                              <w:fldChar w:fldCharType="end"/>
                            </w:r>
                            <w:r w:rsidR="008711A3" w:rsidRPr="00547266">
                              <w:rPr>
                                <w:rStyle w:val="aa"/>
                                <w:rFonts w:ascii="Arial" w:hAnsi="Arial" w:cs="Arial"/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</w:p>
                          <w:p w:rsidR="008711A3" w:rsidRPr="00547266" w:rsidRDefault="008711A3" w:rsidP="00DB49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711A3" w:rsidRPr="00547266" w:rsidRDefault="008711A3" w:rsidP="00DB494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lang w:val="ru-RU"/>
                              </w:rPr>
                            </w:pPr>
                          </w:p>
                          <w:p w:rsidR="008711A3" w:rsidRPr="008711A3" w:rsidRDefault="008711A3" w:rsidP="00DB494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 xml:space="preserve">+7 861 235 85 65 | 233 75 98 | </w:t>
                            </w:r>
                            <w:proofErr w:type="spellStart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WhatsApp</w:t>
                            </w:r>
                            <w:proofErr w:type="spellEnd"/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 xml:space="preserve"> +7 (989) 837-00-68</w:t>
                            </w:r>
                          </w:p>
                          <w:p w:rsidR="008711A3" w:rsidRPr="008711A3" w:rsidRDefault="008711A3" w:rsidP="00DB49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 xml:space="preserve">                   +7 (988) 387-81-27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43.95pt;margin-top:700.05pt;width:155.25pt;height:118.7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lang w:val="ru-RU"/>
                        </w:rPr>
                        <w:t xml:space="preserve">город Краснодар, </w:t>
                      </w:r>
                    </w:p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lang w:val="ru-RU"/>
                        </w:rPr>
                        <w:t>ул. Ставропольская, 330</w:t>
                      </w:r>
                    </w:p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hyperlink r:id="rId13" w:history="1"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info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@</w:t>
                        </w:r>
                        <w:proofErr w:type="spellStart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selena</w:t>
                        </w:r>
                        <w:proofErr w:type="spellEnd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-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travel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.</w:t>
                        </w:r>
                        <w:proofErr w:type="spellStart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ru</w:t>
                        </w:r>
                        <w:proofErr w:type="spellEnd"/>
                      </w:hyperlink>
                      <w:r w:rsidRPr="008711A3">
                        <w:rPr>
                          <w:rStyle w:val="aa"/>
                          <w:rFonts w:ascii="Arial" w:hAnsi="Arial" w:cs="Arial"/>
                          <w:color w:val="FFFFFF" w:themeColor="background1"/>
                          <w:lang w:val="ru-RU"/>
                        </w:rPr>
                        <w:t xml:space="preserve"> </w:t>
                      </w:r>
                      <w:r w:rsidRPr="008711A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  </w:t>
                      </w:r>
                    </w:p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Style w:val="aa"/>
                          <w:rFonts w:ascii="Arial" w:hAnsi="Arial" w:cs="Arial"/>
                          <w:color w:val="FFFFFF" w:themeColor="background1"/>
                          <w:lang w:val="ru-RU"/>
                        </w:rPr>
                      </w:pPr>
                      <w:hyperlink r:id="rId14" w:history="1"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www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.</w:t>
                        </w:r>
                        <w:proofErr w:type="spellStart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selena</w:t>
                        </w:r>
                        <w:proofErr w:type="spellEnd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-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travel</w:t>
                        </w:r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  <w:lang w:val="ru-RU"/>
                          </w:rPr>
                          <w:t>.</w:t>
                        </w:r>
                        <w:proofErr w:type="spellStart"/>
                        <w:r w:rsidRPr="008711A3">
                          <w:rPr>
                            <w:rStyle w:val="aa"/>
                            <w:rFonts w:ascii="Arial" w:hAnsi="Arial" w:cs="Arial"/>
                            <w:color w:val="FFFFFF" w:themeColor="background1"/>
                          </w:rPr>
                          <w:t>ru</w:t>
                        </w:r>
                        <w:proofErr w:type="spellEnd"/>
                      </w:hyperlink>
                      <w:r w:rsidRPr="008711A3">
                        <w:rPr>
                          <w:rStyle w:val="aa"/>
                          <w:rFonts w:ascii="Arial" w:hAnsi="Arial" w:cs="Arial"/>
                          <w:color w:val="FFFFFF" w:themeColor="background1"/>
                          <w:lang w:val="ru-RU"/>
                        </w:rPr>
                        <w:t xml:space="preserve"> </w:t>
                      </w:r>
                    </w:p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8711A3" w:rsidRPr="008711A3" w:rsidRDefault="008711A3" w:rsidP="00DB4940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lang w:val="ru-RU"/>
                        </w:rPr>
                      </w:pPr>
                    </w:p>
                    <w:p w:rsidR="008711A3" w:rsidRPr="008711A3" w:rsidRDefault="008711A3" w:rsidP="00DB494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 xml:space="preserve">+7 861 235 85 65 | 233 75 98 | </w:t>
                      </w:r>
                      <w:proofErr w:type="spellStart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>WhatsApp</w:t>
                      </w:r>
                      <w:proofErr w:type="spellEnd"/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 xml:space="preserve"> +7 (989) 837-00-68</w:t>
                      </w:r>
                    </w:p>
                    <w:p w:rsidR="008711A3" w:rsidRPr="008711A3" w:rsidRDefault="008711A3" w:rsidP="00DB49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  <w:t xml:space="preserve">                   +7 (988) 387-81-27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1BA1" w:rsidRPr="00370BB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6C689BFC" wp14:editId="04351021">
                <wp:simplePos x="0" y="0"/>
                <wp:positionH relativeFrom="page">
                  <wp:posOffset>561975</wp:posOffset>
                </wp:positionH>
                <wp:positionV relativeFrom="page">
                  <wp:posOffset>1447800</wp:posOffset>
                </wp:positionV>
                <wp:extent cx="1820545" cy="809625"/>
                <wp:effectExtent l="0" t="0" r="8255" b="952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2054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711A3" w:rsidRPr="008711A3" w:rsidRDefault="008711A3" w:rsidP="006B33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18"/>
                                <w:lang w:val="ru-RU"/>
                              </w:rPr>
                            </w:pPr>
                            <w:r w:rsidRPr="008711A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18"/>
                                <w:lang w:val="ru-RU"/>
                              </w:rPr>
                              <w:t>СЕНТЯБРЬ 2022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.25pt;margin-top:114pt;width:143.35pt;height:63.7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" filled="f" stroked="f">
                <o:lock v:ext="edit" shapetype="t"/>
                <v:textbox inset="2.85pt,2.85pt,2.85pt,2.85pt">
                  <w:txbxContent>
                    <w:p w:rsidR="008711A3" w:rsidRPr="008711A3" w:rsidRDefault="008711A3" w:rsidP="006B33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18"/>
                          <w:lang w:val="ru-RU"/>
                        </w:rPr>
                      </w:pPr>
                      <w:r w:rsidRPr="008711A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18"/>
                          <w:lang w:val="ru-RU"/>
                        </w:rPr>
                        <w:t>СЕНТЯБРЬ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B4940" w:rsidRPr="0026591B" w:rsidSect="005A6C22">
      <w:pgSz w:w="11907" w:h="16839"/>
      <w:pgMar w:top="567" w:right="878" w:bottom="142" w:left="87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1A3" w:rsidRDefault="008711A3" w:rsidP="0025204C">
      <w:pPr>
        <w:spacing w:after="0" w:line="240" w:lineRule="auto"/>
      </w:pPr>
      <w:r>
        <w:separator/>
      </w:r>
    </w:p>
  </w:endnote>
  <w:endnote w:type="continuationSeparator" w:id="0">
    <w:p w:rsidR="008711A3" w:rsidRDefault="008711A3" w:rsidP="00252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1A3" w:rsidRDefault="008711A3" w:rsidP="0025204C">
      <w:pPr>
        <w:spacing w:after="0" w:line="240" w:lineRule="auto"/>
      </w:pPr>
      <w:r>
        <w:separator/>
      </w:r>
    </w:p>
  </w:footnote>
  <w:footnote w:type="continuationSeparator" w:id="0">
    <w:p w:rsidR="008711A3" w:rsidRDefault="008711A3" w:rsidP="00252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A7CB8"/>
    <w:multiLevelType w:val="multilevel"/>
    <w:tmpl w:val="C538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E4594"/>
    <w:multiLevelType w:val="hybridMultilevel"/>
    <w:tmpl w:val="160A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A7678"/>
    <w:multiLevelType w:val="hybridMultilevel"/>
    <w:tmpl w:val="35E0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12714"/>
    <w:multiLevelType w:val="hybridMultilevel"/>
    <w:tmpl w:val="60C26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02C"/>
    <w:rsid w:val="00006F8B"/>
    <w:rsid w:val="00007651"/>
    <w:rsid w:val="00013D51"/>
    <w:rsid w:val="00015EC5"/>
    <w:rsid w:val="00027B76"/>
    <w:rsid w:val="0003258E"/>
    <w:rsid w:val="000330A6"/>
    <w:rsid w:val="00033D3E"/>
    <w:rsid w:val="00034765"/>
    <w:rsid w:val="00040275"/>
    <w:rsid w:val="0004648B"/>
    <w:rsid w:val="00050009"/>
    <w:rsid w:val="00061D27"/>
    <w:rsid w:val="00066283"/>
    <w:rsid w:val="0008040D"/>
    <w:rsid w:val="000820E9"/>
    <w:rsid w:val="00093B74"/>
    <w:rsid w:val="00093EE2"/>
    <w:rsid w:val="00095297"/>
    <w:rsid w:val="0009728E"/>
    <w:rsid w:val="00097B63"/>
    <w:rsid w:val="000B193B"/>
    <w:rsid w:val="000C0597"/>
    <w:rsid w:val="000C76CD"/>
    <w:rsid w:val="000C7AA8"/>
    <w:rsid w:val="000E4404"/>
    <w:rsid w:val="001009C3"/>
    <w:rsid w:val="001075F0"/>
    <w:rsid w:val="0010762F"/>
    <w:rsid w:val="00114380"/>
    <w:rsid w:val="00120BD2"/>
    <w:rsid w:val="00126288"/>
    <w:rsid w:val="00127065"/>
    <w:rsid w:val="00132DBE"/>
    <w:rsid w:val="00133ACC"/>
    <w:rsid w:val="001545F7"/>
    <w:rsid w:val="0016185C"/>
    <w:rsid w:val="001658DA"/>
    <w:rsid w:val="00165E1D"/>
    <w:rsid w:val="00191846"/>
    <w:rsid w:val="001925D2"/>
    <w:rsid w:val="0019496C"/>
    <w:rsid w:val="001A100B"/>
    <w:rsid w:val="001B4DF2"/>
    <w:rsid w:val="001D591B"/>
    <w:rsid w:val="001F5288"/>
    <w:rsid w:val="002007B4"/>
    <w:rsid w:val="00202DFE"/>
    <w:rsid w:val="00212D60"/>
    <w:rsid w:val="00217E0C"/>
    <w:rsid w:val="00221F8B"/>
    <w:rsid w:val="00223372"/>
    <w:rsid w:val="00223B7C"/>
    <w:rsid w:val="0022650C"/>
    <w:rsid w:val="0023274A"/>
    <w:rsid w:val="0023388A"/>
    <w:rsid w:val="00247504"/>
    <w:rsid w:val="00251C6E"/>
    <w:rsid w:val="0025204C"/>
    <w:rsid w:val="0025392B"/>
    <w:rsid w:val="002606CE"/>
    <w:rsid w:val="002647D7"/>
    <w:rsid w:val="0026591B"/>
    <w:rsid w:val="00274E70"/>
    <w:rsid w:val="00280930"/>
    <w:rsid w:val="00282844"/>
    <w:rsid w:val="002C1520"/>
    <w:rsid w:val="002C1DB9"/>
    <w:rsid w:val="002D3663"/>
    <w:rsid w:val="002E519A"/>
    <w:rsid w:val="002E68FF"/>
    <w:rsid w:val="002F0BE2"/>
    <w:rsid w:val="002F33BD"/>
    <w:rsid w:val="002F6348"/>
    <w:rsid w:val="00300B7F"/>
    <w:rsid w:val="00313525"/>
    <w:rsid w:val="003156F3"/>
    <w:rsid w:val="003255DF"/>
    <w:rsid w:val="00370BBF"/>
    <w:rsid w:val="00373CD4"/>
    <w:rsid w:val="003A3701"/>
    <w:rsid w:val="003A5026"/>
    <w:rsid w:val="003A633B"/>
    <w:rsid w:val="003A7F44"/>
    <w:rsid w:val="003B0629"/>
    <w:rsid w:val="003E1F8E"/>
    <w:rsid w:val="003E2D93"/>
    <w:rsid w:val="003F0524"/>
    <w:rsid w:val="003F102C"/>
    <w:rsid w:val="003F48E7"/>
    <w:rsid w:val="003F52B4"/>
    <w:rsid w:val="003F5639"/>
    <w:rsid w:val="003F65A7"/>
    <w:rsid w:val="00406812"/>
    <w:rsid w:val="004120BD"/>
    <w:rsid w:val="00415D32"/>
    <w:rsid w:val="004258D5"/>
    <w:rsid w:val="00430FAF"/>
    <w:rsid w:val="00436910"/>
    <w:rsid w:val="004578EC"/>
    <w:rsid w:val="004660B9"/>
    <w:rsid w:val="00477E3C"/>
    <w:rsid w:val="00480099"/>
    <w:rsid w:val="004935A4"/>
    <w:rsid w:val="00493D61"/>
    <w:rsid w:val="0049740B"/>
    <w:rsid w:val="004A6711"/>
    <w:rsid w:val="004B4600"/>
    <w:rsid w:val="004B487F"/>
    <w:rsid w:val="004C2657"/>
    <w:rsid w:val="004C3D3E"/>
    <w:rsid w:val="004C44F0"/>
    <w:rsid w:val="004D2B30"/>
    <w:rsid w:val="004E3A56"/>
    <w:rsid w:val="004E5BD4"/>
    <w:rsid w:val="004F1C26"/>
    <w:rsid w:val="00500C09"/>
    <w:rsid w:val="005026A2"/>
    <w:rsid w:val="0050750E"/>
    <w:rsid w:val="005108AE"/>
    <w:rsid w:val="0051273C"/>
    <w:rsid w:val="00520F8D"/>
    <w:rsid w:val="0052566E"/>
    <w:rsid w:val="005277A8"/>
    <w:rsid w:val="00532C91"/>
    <w:rsid w:val="005357E3"/>
    <w:rsid w:val="00542E9F"/>
    <w:rsid w:val="00542EB8"/>
    <w:rsid w:val="00547266"/>
    <w:rsid w:val="00550E03"/>
    <w:rsid w:val="0055232E"/>
    <w:rsid w:val="005952D6"/>
    <w:rsid w:val="00596FAC"/>
    <w:rsid w:val="00597C3F"/>
    <w:rsid w:val="005A024F"/>
    <w:rsid w:val="005A6C22"/>
    <w:rsid w:val="005B78DE"/>
    <w:rsid w:val="005C074F"/>
    <w:rsid w:val="005C64F0"/>
    <w:rsid w:val="005D0419"/>
    <w:rsid w:val="005D0B87"/>
    <w:rsid w:val="005D6F33"/>
    <w:rsid w:val="005D790D"/>
    <w:rsid w:val="005E0554"/>
    <w:rsid w:val="005E26D8"/>
    <w:rsid w:val="005E332C"/>
    <w:rsid w:val="00605421"/>
    <w:rsid w:val="00613E10"/>
    <w:rsid w:val="006171C1"/>
    <w:rsid w:val="00632EBE"/>
    <w:rsid w:val="006331BF"/>
    <w:rsid w:val="00636CE9"/>
    <w:rsid w:val="00643B0D"/>
    <w:rsid w:val="00655524"/>
    <w:rsid w:val="00662AB3"/>
    <w:rsid w:val="006656C2"/>
    <w:rsid w:val="00671825"/>
    <w:rsid w:val="006768B0"/>
    <w:rsid w:val="00685D1D"/>
    <w:rsid w:val="0068639D"/>
    <w:rsid w:val="006868BF"/>
    <w:rsid w:val="0068743B"/>
    <w:rsid w:val="00695529"/>
    <w:rsid w:val="006A70D1"/>
    <w:rsid w:val="006A7518"/>
    <w:rsid w:val="006B3337"/>
    <w:rsid w:val="006B7117"/>
    <w:rsid w:val="006C093E"/>
    <w:rsid w:val="006D25C1"/>
    <w:rsid w:val="006D3C9D"/>
    <w:rsid w:val="006D7E58"/>
    <w:rsid w:val="006E5ACC"/>
    <w:rsid w:val="006E7DD1"/>
    <w:rsid w:val="006F6A16"/>
    <w:rsid w:val="00703E4D"/>
    <w:rsid w:val="0070685A"/>
    <w:rsid w:val="00711EC0"/>
    <w:rsid w:val="00715BF1"/>
    <w:rsid w:val="00755102"/>
    <w:rsid w:val="00772312"/>
    <w:rsid w:val="00777704"/>
    <w:rsid w:val="00793636"/>
    <w:rsid w:val="00795944"/>
    <w:rsid w:val="007966D3"/>
    <w:rsid w:val="007A10C9"/>
    <w:rsid w:val="007A4199"/>
    <w:rsid w:val="007B6DFD"/>
    <w:rsid w:val="007C16D0"/>
    <w:rsid w:val="007C188A"/>
    <w:rsid w:val="007C2EA3"/>
    <w:rsid w:val="007C710C"/>
    <w:rsid w:val="007D0CA2"/>
    <w:rsid w:val="007D2619"/>
    <w:rsid w:val="007D3343"/>
    <w:rsid w:val="007D43A1"/>
    <w:rsid w:val="00800924"/>
    <w:rsid w:val="00802EEC"/>
    <w:rsid w:val="0080481A"/>
    <w:rsid w:val="0080799F"/>
    <w:rsid w:val="00821BF9"/>
    <w:rsid w:val="008237FB"/>
    <w:rsid w:val="00834652"/>
    <w:rsid w:val="008349F1"/>
    <w:rsid w:val="00834ABD"/>
    <w:rsid w:val="0084169A"/>
    <w:rsid w:val="00863B94"/>
    <w:rsid w:val="008711A3"/>
    <w:rsid w:val="00883143"/>
    <w:rsid w:val="0088330E"/>
    <w:rsid w:val="008834E5"/>
    <w:rsid w:val="0088475D"/>
    <w:rsid w:val="0089449F"/>
    <w:rsid w:val="00897BFC"/>
    <w:rsid w:val="008A2C26"/>
    <w:rsid w:val="008B545E"/>
    <w:rsid w:val="008C0C72"/>
    <w:rsid w:val="008C1B05"/>
    <w:rsid w:val="008C3545"/>
    <w:rsid w:val="008E0BD0"/>
    <w:rsid w:val="008E383A"/>
    <w:rsid w:val="008E55FE"/>
    <w:rsid w:val="008F2C2F"/>
    <w:rsid w:val="008F76C6"/>
    <w:rsid w:val="009042F4"/>
    <w:rsid w:val="009043EC"/>
    <w:rsid w:val="00906E54"/>
    <w:rsid w:val="00911200"/>
    <w:rsid w:val="009173CC"/>
    <w:rsid w:val="009178D2"/>
    <w:rsid w:val="009468B6"/>
    <w:rsid w:val="009554BC"/>
    <w:rsid w:val="00967CF9"/>
    <w:rsid w:val="00970A6F"/>
    <w:rsid w:val="00974C6A"/>
    <w:rsid w:val="00980110"/>
    <w:rsid w:val="00990280"/>
    <w:rsid w:val="00990B61"/>
    <w:rsid w:val="00994D8E"/>
    <w:rsid w:val="009A0257"/>
    <w:rsid w:val="009A669B"/>
    <w:rsid w:val="009B3A62"/>
    <w:rsid w:val="009B7652"/>
    <w:rsid w:val="009C0F86"/>
    <w:rsid w:val="009C486D"/>
    <w:rsid w:val="009C699C"/>
    <w:rsid w:val="009D0FCB"/>
    <w:rsid w:val="009D42F5"/>
    <w:rsid w:val="009D7321"/>
    <w:rsid w:val="009F01A2"/>
    <w:rsid w:val="009F5E05"/>
    <w:rsid w:val="00A06446"/>
    <w:rsid w:val="00A112E9"/>
    <w:rsid w:val="00A13159"/>
    <w:rsid w:val="00A15E78"/>
    <w:rsid w:val="00A232C5"/>
    <w:rsid w:val="00A23E68"/>
    <w:rsid w:val="00A24B87"/>
    <w:rsid w:val="00A4192E"/>
    <w:rsid w:val="00A4598C"/>
    <w:rsid w:val="00A55FDB"/>
    <w:rsid w:val="00A67C1E"/>
    <w:rsid w:val="00A71FC0"/>
    <w:rsid w:val="00A82691"/>
    <w:rsid w:val="00A930AE"/>
    <w:rsid w:val="00A96514"/>
    <w:rsid w:val="00AA55A2"/>
    <w:rsid w:val="00AB1436"/>
    <w:rsid w:val="00AB3AF1"/>
    <w:rsid w:val="00AC10A7"/>
    <w:rsid w:val="00AC21BD"/>
    <w:rsid w:val="00AC7611"/>
    <w:rsid w:val="00AE3FAE"/>
    <w:rsid w:val="00AE507D"/>
    <w:rsid w:val="00AF1E85"/>
    <w:rsid w:val="00AF1FCA"/>
    <w:rsid w:val="00B04E02"/>
    <w:rsid w:val="00B068C8"/>
    <w:rsid w:val="00B06ED3"/>
    <w:rsid w:val="00B11C4A"/>
    <w:rsid w:val="00B15A83"/>
    <w:rsid w:val="00B233F5"/>
    <w:rsid w:val="00B23A71"/>
    <w:rsid w:val="00B27E86"/>
    <w:rsid w:val="00B31AF1"/>
    <w:rsid w:val="00B422F3"/>
    <w:rsid w:val="00B42AA6"/>
    <w:rsid w:val="00B45CC8"/>
    <w:rsid w:val="00B55F66"/>
    <w:rsid w:val="00B56E30"/>
    <w:rsid w:val="00B57BCC"/>
    <w:rsid w:val="00B632BD"/>
    <w:rsid w:val="00B74858"/>
    <w:rsid w:val="00B75C05"/>
    <w:rsid w:val="00B76B69"/>
    <w:rsid w:val="00B77A7D"/>
    <w:rsid w:val="00BA0749"/>
    <w:rsid w:val="00BA3652"/>
    <w:rsid w:val="00BB4104"/>
    <w:rsid w:val="00BD1C69"/>
    <w:rsid w:val="00BD1E65"/>
    <w:rsid w:val="00BE2B82"/>
    <w:rsid w:val="00BE4E42"/>
    <w:rsid w:val="00BE534B"/>
    <w:rsid w:val="00C06EA2"/>
    <w:rsid w:val="00C408A4"/>
    <w:rsid w:val="00C51E16"/>
    <w:rsid w:val="00C54797"/>
    <w:rsid w:val="00C57766"/>
    <w:rsid w:val="00C63E6F"/>
    <w:rsid w:val="00C818F0"/>
    <w:rsid w:val="00C81DA2"/>
    <w:rsid w:val="00C91C92"/>
    <w:rsid w:val="00CA0D45"/>
    <w:rsid w:val="00CA71AB"/>
    <w:rsid w:val="00CB76D4"/>
    <w:rsid w:val="00CC1BA1"/>
    <w:rsid w:val="00CD223A"/>
    <w:rsid w:val="00CD3623"/>
    <w:rsid w:val="00CD7E61"/>
    <w:rsid w:val="00CE01C5"/>
    <w:rsid w:val="00CE4ED4"/>
    <w:rsid w:val="00CE701E"/>
    <w:rsid w:val="00CE763D"/>
    <w:rsid w:val="00CF0C3F"/>
    <w:rsid w:val="00CF7DAB"/>
    <w:rsid w:val="00D079D9"/>
    <w:rsid w:val="00D11826"/>
    <w:rsid w:val="00D11854"/>
    <w:rsid w:val="00D134BF"/>
    <w:rsid w:val="00D166A8"/>
    <w:rsid w:val="00D17884"/>
    <w:rsid w:val="00D23844"/>
    <w:rsid w:val="00D2767E"/>
    <w:rsid w:val="00D3485B"/>
    <w:rsid w:val="00D40E7C"/>
    <w:rsid w:val="00D61568"/>
    <w:rsid w:val="00D74022"/>
    <w:rsid w:val="00D778C5"/>
    <w:rsid w:val="00D80BEB"/>
    <w:rsid w:val="00D85D25"/>
    <w:rsid w:val="00D94BEF"/>
    <w:rsid w:val="00D975B0"/>
    <w:rsid w:val="00DA763D"/>
    <w:rsid w:val="00DB4940"/>
    <w:rsid w:val="00DB6275"/>
    <w:rsid w:val="00DC39C3"/>
    <w:rsid w:val="00DD48DA"/>
    <w:rsid w:val="00DE29B6"/>
    <w:rsid w:val="00DE51EF"/>
    <w:rsid w:val="00DF1724"/>
    <w:rsid w:val="00DF411C"/>
    <w:rsid w:val="00DF7C27"/>
    <w:rsid w:val="00E1290C"/>
    <w:rsid w:val="00E14963"/>
    <w:rsid w:val="00E2218C"/>
    <w:rsid w:val="00E22672"/>
    <w:rsid w:val="00E30544"/>
    <w:rsid w:val="00E42C98"/>
    <w:rsid w:val="00E53E64"/>
    <w:rsid w:val="00E639C0"/>
    <w:rsid w:val="00E63DBC"/>
    <w:rsid w:val="00E65637"/>
    <w:rsid w:val="00E659A6"/>
    <w:rsid w:val="00E66B85"/>
    <w:rsid w:val="00E701F6"/>
    <w:rsid w:val="00E71CF1"/>
    <w:rsid w:val="00E74764"/>
    <w:rsid w:val="00E83D25"/>
    <w:rsid w:val="00E9287D"/>
    <w:rsid w:val="00E954A5"/>
    <w:rsid w:val="00E96FBA"/>
    <w:rsid w:val="00EB4CD1"/>
    <w:rsid w:val="00EC159D"/>
    <w:rsid w:val="00EC2B47"/>
    <w:rsid w:val="00ED61D5"/>
    <w:rsid w:val="00EE18F0"/>
    <w:rsid w:val="00EF2D37"/>
    <w:rsid w:val="00EF44EC"/>
    <w:rsid w:val="00EF7726"/>
    <w:rsid w:val="00F12ACF"/>
    <w:rsid w:val="00F1371F"/>
    <w:rsid w:val="00F14213"/>
    <w:rsid w:val="00F1507C"/>
    <w:rsid w:val="00F20355"/>
    <w:rsid w:val="00F439B3"/>
    <w:rsid w:val="00F61184"/>
    <w:rsid w:val="00F85932"/>
    <w:rsid w:val="00F92D03"/>
    <w:rsid w:val="00F93061"/>
    <w:rsid w:val="00FA1695"/>
    <w:rsid w:val="00FD10B1"/>
    <w:rsid w:val="00FD10DA"/>
    <w:rsid w:val="00FE5089"/>
    <w:rsid w:val="00FF0C9E"/>
    <w:rsid w:val="00FF5EA9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fill="f" fillcolor="white" stroke="f">
      <v:fill color="white" on="f"/>
      <v:stroke on="f"/>
      <o:colormru v:ext="edit" colors="#fc0,#f90,#6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link w:val="10"/>
    <w:qFormat/>
    <w:pPr>
      <w:spacing w:after="160" w:line="240" w:lineRule="auto"/>
      <w:jc w:val="center"/>
      <w:outlineLvl w:val="0"/>
    </w:pPr>
    <w:rPr>
      <w:color w:val="auto"/>
      <w:sz w:val="80"/>
      <w:szCs w:val="80"/>
    </w:rPr>
  </w:style>
  <w:style w:type="paragraph" w:styleId="2">
    <w:name w:val="heading 2"/>
    <w:next w:val="a"/>
    <w:qFormat/>
    <w:pPr>
      <w:jc w:val="center"/>
      <w:outlineLvl w:val="1"/>
    </w:pPr>
    <w:rPr>
      <w:b/>
      <w:bCs/>
      <w:kern w:val="28"/>
      <w:sz w:val="36"/>
      <w:szCs w:val="36"/>
      <w:lang w:val="en-US" w:eastAsia="en-US"/>
    </w:rPr>
  </w:style>
  <w:style w:type="paragraph" w:styleId="3">
    <w:name w:val="heading 3"/>
    <w:next w:val="a"/>
    <w:qFormat/>
    <w:pPr>
      <w:jc w:val="center"/>
      <w:outlineLvl w:val="2"/>
    </w:pPr>
    <w:rPr>
      <w:b/>
      <w:bCs/>
      <w:kern w:val="28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color w:val="auto"/>
      <w:sz w:val="24"/>
      <w:szCs w:val="24"/>
    </w:rPr>
  </w:style>
  <w:style w:type="paragraph" w:customStyle="1" w:styleId="11">
    <w:name w:val="Адрес 1"/>
    <w:basedOn w:val="a"/>
    <w:next w:val="a"/>
    <w:pPr>
      <w:tabs>
        <w:tab w:val="left" w:pos="2340"/>
      </w:tabs>
      <w:spacing w:after="0" w:line="240" w:lineRule="auto"/>
      <w:ind w:left="144"/>
      <w:jc w:val="center"/>
    </w:pPr>
    <w:rPr>
      <w:rFonts w:ascii="Arial" w:hAnsi="Arial" w:cs="Arial"/>
      <w:color w:val="auto"/>
      <w:spacing w:val="20"/>
      <w:kern w:val="0"/>
      <w:sz w:val="16"/>
      <w:szCs w:val="16"/>
      <w:lang w:bidi="en-US"/>
    </w:rPr>
  </w:style>
  <w:style w:type="paragraph" w:customStyle="1" w:styleId="a5">
    <w:name w:val="Ключевая фраза"/>
    <w:basedOn w:val="a"/>
    <w:pPr>
      <w:spacing w:after="0"/>
      <w:jc w:val="center"/>
    </w:pPr>
    <w:rPr>
      <w:rFonts w:ascii="Arial" w:hAnsi="Arial" w:cs="Arial"/>
      <w:b/>
      <w:bCs/>
      <w:color w:val="auto"/>
      <w:sz w:val="28"/>
      <w:szCs w:val="28"/>
      <w:lang w:bidi="en-US"/>
    </w:rPr>
  </w:style>
  <w:style w:type="paragraph" w:customStyle="1" w:styleId="a6">
    <w:name w:val="Адрес"/>
    <w:basedOn w:val="a"/>
    <w:pPr>
      <w:spacing w:after="0"/>
      <w:jc w:val="center"/>
    </w:pPr>
    <w:rPr>
      <w:rFonts w:ascii="Arial" w:hAnsi="Arial" w:cs="Arial"/>
      <w:color w:val="auto"/>
      <w:sz w:val="16"/>
      <w:szCs w:val="16"/>
      <w:lang w:bidi="en-US"/>
    </w:rPr>
  </w:style>
  <w:style w:type="paragraph" w:customStyle="1" w:styleId="20">
    <w:name w:val="Адрес 2"/>
    <w:basedOn w:val="a6"/>
    <w:pPr>
      <w:spacing w:before="160"/>
    </w:pPr>
  </w:style>
  <w:style w:type="character" w:styleId="a7">
    <w:name w:val="Hyperlink"/>
    <w:basedOn w:val="a0"/>
    <w:uiPriority w:val="99"/>
    <w:unhideWhenUsed/>
    <w:rsid w:val="003F102C"/>
    <w:rPr>
      <w:color w:val="0000FF" w:themeColor="hyperlink"/>
      <w:u w:val="single"/>
    </w:rPr>
  </w:style>
  <w:style w:type="character" w:customStyle="1" w:styleId="a4">
    <w:name w:val="Основной текст Знак"/>
    <w:link w:val="a3"/>
    <w:rsid w:val="003F102C"/>
    <w:rPr>
      <w:kern w:val="28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E9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36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b">
    <w:name w:val="Strong"/>
    <w:uiPriority w:val="22"/>
    <w:qFormat/>
    <w:rsid w:val="00133ACC"/>
    <w:rPr>
      <w:b/>
      <w:bCs/>
    </w:rPr>
  </w:style>
  <w:style w:type="character" w:customStyle="1" w:styleId="s4">
    <w:name w:val="s4"/>
    <w:rsid w:val="008F76C6"/>
  </w:style>
  <w:style w:type="paragraph" w:styleId="ac">
    <w:name w:val="header"/>
    <w:basedOn w:val="a"/>
    <w:link w:val="ad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204C"/>
    <w:rPr>
      <w:color w:val="000000"/>
      <w:kern w:val="28"/>
      <w:lang w:val="en-US" w:eastAsia="en-US"/>
    </w:rPr>
  </w:style>
  <w:style w:type="paragraph" w:styleId="ae">
    <w:name w:val="footer"/>
    <w:basedOn w:val="a"/>
    <w:link w:val="af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204C"/>
    <w:rPr>
      <w:color w:val="000000"/>
      <w:kern w:val="28"/>
      <w:lang w:val="en-US" w:eastAsia="en-US"/>
    </w:rPr>
  </w:style>
  <w:style w:type="character" w:customStyle="1" w:styleId="10">
    <w:name w:val="Заголовок 1 Знак"/>
    <w:basedOn w:val="a0"/>
    <w:link w:val="1"/>
    <w:rsid w:val="0025204C"/>
    <w:rPr>
      <w:kern w:val="28"/>
      <w:sz w:val="80"/>
      <w:szCs w:val="80"/>
      <w:lang w:val="en-US" w:eastAsia="en-US"/>
    </w:rPr>
  </w:style>
  <w:style w:type="character" w:customStyle="1" w:styleId="jsgrdq">
    <w:name w:val="jsgrdq"/>
    <w:rsid w:val="008237FB"/>
  </w:style>
  <w:style w:type="paragraph" w:styleId="af0">
    <w:name w:val="List Paragraph"/>
    <w:basedOn w:val="a"/>
    <w:uiPriority w:val="34"/>
    <w:qFormat/>
    <w:rsid w:val="009468B6"/>
    <w:pPr>
      <w:ind w:left="720"/>
      <w:contextualSpacing/>
    </w:pPr>
  </w:style>
  <w:style w:type="paragraph" w:customStyle="1" w:styleId="Default">
    <w:name w:val="Default"/>
    <w:rsid w:val="006A70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link w:val="10"/>
    <w:qFormat/>
    <w:pPr>
      <w:spacing w:after="160" w:line="240" w:lineRule="auto"/>
      <w:jc w:val="center"/>
      <w:outlineLvl w:val="0"/>
    </w:pPr>
    <w:rPr>
      <w:color w:val="auto"/>
      <w:sz w:val="80"/>
      <w:szCs w:val="80"/>
    </w:rPr>
  </w:style>
  <w:style w:type="paragraph" w:styleId="2">
    <w:name w:val="heading 2"/>
    <w:next w:val="a"/>
    <w:qFormat/>
    <w:pPr>
      <w:jc w:val="center"/>
      <w:outlineLvl w:val="1"/>
    </w:pPr>
    <w:rPr>
      <w:b/>
      <w:bCs/>
      <w:kern w:val="28"/>
      <w:sz w:val="36"/>
      <w:szCs w:val="36"/>
      <w:lang w:val="en-US" w:eastAsia="en-US"/>
    </w:rPr>
  </w:style>
  <w:style w:type="paragraph" w:styleId="3">
    <w:name w:val="heading 3"/>
    <w:next w:val="a"/>
    <w:qFormat/>
    <w:pPr>
      <w:jc w:val="center"/>
      <w:outlineLvl w:val="2"/>
    </w:pPr>
    <w:rPr>
      <w:b/>
      <w:bCs/>
      <w:kern w:val="28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color w:val="auto"/>
      <w:sz w:val="24"/>
      <w:szCs w:val="24"/>
    </w:rPr>
  </w:style>
  <w:style w:type="paragraph" w:customStyle="1" w:styleId="11">
    <w:name w:val="Адрес 1"/>
    <w:basedOn w:val="a"/>
    <w:next w:val="a"/>
    <w:pPr>
      <w:tabs>
        <w:tab w:val="left" w:pos="2340"/>
      </w:tabs>
      <w:spacing w:after="0" w:line="240" w:lineRule="auto"/>
      <w:ind w:left="144"/>
      <w:jc w:val="center"/>
    </w:pPr>
    <w:rPr>
      <w:rFonts w:ascii="Arial" w:hAnsi="Arial" w:cs="Arial"/>
      <w:color w:val="auto"/>
      <w:spacing w:val="20"/>
      <w:kern w:val="0"/>
      <w:sz w:val="16"/>
      <w:szCs w:val="16"/>
      <w:lang w:bidi="en-US"/>
    </w:rPr>
  </w:style>
  <w:style w:type="paragraph" w:customStyle="1" w:styleId="a5">
    <w:name w:val="Ключевая фраза"/>
    <w:basedOn w:val="a"/>
    <w:pPr>
      <w:spacing w:after="0"/>
      <w:jc w:val="center"/>
    </w:pPr>
    <w:rPr>
      <w:rFonts w:ascii="Arial" w:hAnsi="Arial" w:cs="Arial"/>
      <w:b/>
      <w:bCs/>
      <w:color w:val="auto"/>
      <w:sz w:val="28"/>
      <w:szCs w:val="28"/>
      <w:lang w:bidi="en-US"/>
    </w:rPr>
  </w:style>
  <w:style w:type="paragraph" w:customStyle="1" w:styleId="a6">
    <w:name w:val="Адрес"/>
    <w:basedOn w:val="a"/>
    <w:pPr>
      <w:spacing w:after="0"/>
      <w:jc w:val="center"/>
    </w:pPr>
    <w:rPr>
      <w:rFonts w:ascii="Arial" w:hAnsi="Arial" w:cs="Arial"/>
      <w:color w:val="auto"/>
      <w:sz w:val="16"/>
      <w:szCs w:val="16"/>
      <w:lang w:bidi="en-US"/>
    </w:rPr>
  </w:style>
  <w:style w:type="paragraph" w:customStyle="1" w:styleId="20">
    <w:name w:val="Адрес 2"/>
    <w:basedOn w:val="a6"/>
    <w:pPr>
      <w:spacing w:before="160"/>
    </w:pPr>
  </w:style>
  <w:style w:type="character" w:styleId="a7">
    <w:name w:val="Hyperlink"/>
    <w:basedOn w:val="a0"/>
    <w:uiPriority w:val="99"/>
    <w:unhideWhenUsed/>
    <w:rsid w:val="003F102C"/>
    <w:rPr>
      <w:color w:val="0000FF" w:themeColor="hyperlink"/>
      <w:u w:val="single"/>
    </w:rPr>
  </w:style>
  <w:style w:type="character" w:customStyle="1" w:styleId="a4">
    <w:name w:val="Основной текст Знак"/>
    <w:link w:val="a3"/>
    <w:rsid w:val="003F102C"/>
    <w:rPr>
      <w:kern w:val="28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E9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36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b">
    <w:name w:val="Strong"/>
    <w:uiPriority w:val="22"/>
    <w:qFormat/>
    <w:rsid w:val="00133ACC"/>
    <w:rPr>
      <w:b/>
      <w:bCs/>
    </w:rPr>
  </w:style>
  <w:style w:type="character" w:customStyle="1" w:styleId="s4">
    <w:name w:val="s4"/>
    <w:rsid w:val="008F76C6"/>
  </w:style>
  <w:style w:type="paragraph" w:styleId="ac">
    <w:name w:val="header"/>
    <w:basedOn w:val="a"/>
    <w:link w:val="ad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204C"/>
    <w:rPr>
      <w:color w:val="000000"/>
      <w:kern w:val="28"/>
      <w:lang w:val="en-US" w:eastAsia="en-US"/>
    </w:rPr>
  </w:style>
  <w:style w:type="paragraph" w:styleId="ae">
    <w:name w:val="footer"/>
    <w:basedOn w:val="a"/>
    <w:link w:val="af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204C"/>
    <w:rPr>
      <w:color w:val="000000"/>
      <w:kern w:val="28"/>
      <w:lang w:val="en-US" w:eastAsia="en-US"/>
    </w:rPr>
  </w:style>
  <w:style w:type="character" w:customStyle="1" w:styleId="10">
    <w:name w:val="Заголовок 1 Знак"/>
    <w:basedOn w:val="a0"/>
    <w:link w:val="1"/>
    <w:rsid w:val="0025204C"/>
    <w:rPr>
      <w:kern w:val="28"/>
      <w:sz w:val="80"/>
      <w:szCs w:val="80"/>
      <w:lang w:val="en-US" w:eastAsia="en-US"/>
    </w:rPr>
  </w:style>
  <w:style w:type="character" w:customStyle="1" w:styleId="jsgrdq">
    <w:name w:val="jsgrdq"/>
    <w:rsid w:val="008237FB"/>
  </w:style>
  <w:style w:type="paragraph" w:styleId="af0">
    <w:name w:val="List Paragraph"/>
    <w:basedOn w:val="a"/>
    <w:uiPriority w:val="34"/>
    <w:qFormat/>
    <w:rsid w:val="009468B6"/>
    <w:pPr>
      <w:ind w:left="720"/>
      <w:contextualSpacing/>
    </w:pPr>
  </w:style>
  <w:style w:type="paragraph" w:customStyle="1" w:styleId="Default">
    <w:name w:val="Default"/>
    <w:rsid w:val="006A70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elena-trave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elena-trave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elena-travel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3;&#1099;&#1091;&#1082;\AppData\Roaming\Microsoft\&#1064;&#1072;&#1073;&#1083;&#1086;&#1085;&#1099;\Flye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E2679-18DF-4B7E-9654-F40B5357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151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Selena_104</dc:creator>
  <cp:lastModifiedBy>selena-105</cp:lastModifiedBy>
  <cp:revision>12</cp:revision>
  <cp:lastPrinted>2022-03-10T07:31:00Z</cp:lastPrinted>
  <dcterms:created xsi:type="dcterms:W3CDTF">2022-06-15T07:19:00Z</dcterms:created>
  <dcterms:modified xsi:type="dcterms:W3CDTF">2022-07-19T09:40:00Z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TC060874641049</vt:lpwstr>
  </property>
</Properties>
</file>